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0031" w:rsidRDefault="00090031" w:rsidP="006366E1">
      <w:pPr>
        <w:pStyle w:val="Default"/>
        <w:jc w:val="right"/>
      </w:pPr>
      <w:bookmarkStart w:id="0" w:name="_GoBack"/>
      <w:bookmarkEnd w:id="0"/>
      <w:r>
        <w:t>………………………………………..</w:t>
      </w:r>
    </w:p>
    <w:p w:rsidR="00090031" w:rsidRPr="006366E1" w:rsidRDefault="00090031" w:rsidP="006366E1">
      <w:pPr>
        <w:pStyle w:val="Default"/>
        <w:jc w:val="right"/>
      </w:pPr>
      <w:r w:rsidRPr="006366E1">
        <w:t>Imię i nazwisko</w:t>
      </w:r>
    </w:p>
    <w:p w:rsidR="00090031" w:rsidRPr="006366E1" w:rsidRDefault="00090031" w:rsidP="006366E1">
      <w:pPr>
        <w:pStyle w:val="Default"/>
        <w:jc w:val="both"/>
      </w:pPr>
    </w:p>
    <w:p w:rsidR="00090031" w:rsidRPr="006366E1" w:rsidRDefault="00090031" w:rsidP="006366E1">
      <w:pPr>
        <w:pStyle w:val="Default"/>
        <w:jc w:val="both"/>
      </w:pPr>
    </w:p>
    <w:p w:rsidR="00090031" w:rsidRPr="006366E1" w:rsidRDefault="00090031" w:rsidP="006366E1">
      <w:pPr>
        <w:pStyle w:val="Default"/>
        <w:jc w:val="center"/>
      </w:pPr>
      <w:r w:rsidRPr="006366E1">
        <w:rPr>
          <w:b/>
          <w:bCs/>
        </w:rPr>
        <w:t>Zgoda</w:t>
      </w:r>
    </w:p>
    <w:p w:rsidR="00090031" w:rsidRPr="006366E1" w:rsidRDefault="00090031" w:rsidP="006366E1">
      <w:pPr>
        <w:pStyle w:val="Default"/>
        <w:jc w:val="center"/>
        <w:rPr>
          <w:b/>
          <w:bCs/>
        </w:rPr>
      </w:pPr>
      <w:r w:rsidRPr="006366E1">
        <w:rPr>
          <w:b/>
          <w:bCs/>
        </w:rPr>
        <w:t>na przetwarzanie danych osobowych</w:t>
      </w:r>
    </w:p>
    <w:p w:rsidR="00090031" w:rsidRPr="006366E1" w:rsidRDefault="00090031" w:rsidP="006366E1">
      <w:pPr>
        <w:pStyle w:val="Default"/>
        <w:jc w:val="both"/>
      </w:pPr>
    </w:p>
    <w:p w:rsidR="00090031" w:rsidRPr="006366E1" w:rsidRDefault="00090031" w:rsidP="006366E1">
      <w:pPr>
        <w:pStyle w:val="Default"/>
        <w:jc w:val="both"/>
      </w:pPr>
      <w:r w:rsidRPr="006366E1">
        <w:t>Niniejszym wyrażam zgodę na przetwarzanie moich danych osobowych</w:t>
      </w:r>
      <w:r>
        <w:t xml:space="preserve"> </w:t>
      </w:r>
      <w:r w:rsidRPr="006366E1">
        <w:t xml:space="preserve">w postaci </w:t>
      </w:r>
      <w:r>
        <w:t xml:space="preserve">imienia, nazwiska, </w:t>
      </w:r>
      <w:r w:rsidRPr="006366E1">
        <w:t>numeru telefonu, adresu</w:t>
      </w:r>
      <w:r>
        <w:t xml:space="preserve"> zamieszkania i</w:t>
      </w:r>
      <w:r w:rsidRPr="006366E1">
        <w:t xml:space="preserve"> e-mail oraz zamieszczonego w cv zdjęcia (wizerunku) dla potrzeb prowadzonego procesu rekrutacji na stanowisko </w:t>
      </w:r>
      <w:r>
        <w:t>w</w:t>
      </w:r>
      <w:r w:rsidRPr="006366E1">
        <w:t xml:space="preserve"> </w:t>
      </w:r>
      <w:r>
        <w:t>Ośrodku Pomocy Społecznej w Szczawnie-Zdroju</w:t>
      </w:r>
      <w:r w:rsidRPr="006366E1">
        <w:t xml:space="preserve">, co będzie wpływać na bardziej efektywne jego przeprowadzenie, w tym ułatwienie komunikacji z Pracodawcą. </w:t>
      </w:r>
    </w:p>
    <w:p w:rsidR="00090031" w:rsidRPr="006366E1" w:rsidRDefault="00090031" w:rsidP="006366E1">
      <w:pPr>
        <w:pStyle w:val="Default"/>
        <w:jc w:val="both"/>
      </w:pPr>
      <w:r w:rsidRPr="006366E1">
        <w:t xml:space="preserve">(fakultatywnie) </w:t>
      </w:r>
    </w:p>
    <w:p w:rsidR="00090031" w:rsidRPr="006366E1" w:rsidRDefault="00090031" w:rsidP="006366E1">
      <w:pPr>
        <w:pStyle w:val="Default"/>
        <w:jc w:val="both"/>
      </w:pPr>
    </w:p>
    <w:p w:rsidR="00090031" w:rsidRPr="006366E1" w:rsidRDefault="00090031" w:rsidP="006366E1">
      <w:pPr>
        <w:pStyle w:val="Default"/>
        <w:jc w:val="both"/>
      </w:pPr>
      <w:r w:rsidRPr="006366E1">
        <w:t xml:space="preserve">Wyrażam również zgodę na przechowywanie moich danych osobowych jw. oraz pozostałych danych osobowych zawartych w cv dla celów przyszłych rekrutacji na w/w stanowisko przez okres 1 roku od zakończenia procesu rekrutacyjnego. </w:t>
      </w:r>
    </w:p>
    <w:p w:rsidR="00090031" w:rsidRPr="006366E1" w:rsidRDefault="00090031" w:rsidP="006366E1">
      <w:pPr>
        <w:pStyle w:val="Default"/>
        <w:jc w:val="both"/>
      </w:pPr>
    </w:p>
    <w:p w:rsidR="00090031" w:rsidRPr="006366E1" w:rsidRDefault="00090031" w:rsidP="006366E1">
      <w:pPr>
        <w:pStyle w:val="Default"/>
        <w:jc w:val="both"/>
      </w:pPr>
      <w:r w:rsidRPr="006366E1">
        <w:t>Na podstawie art. 81 ust. 1 ustawy z dnia 4 lutego 1994 r. o prawie au</w:t>
      </w:r>
      <w:r>
        <w:t>torskim i prawach pokrewnych (</w:t>
      </w:r>
      <w:r w:rsidRPr="006366E1">
        <w:t>t.</w:t>
      </w:r>
      <w:r>
        <w:t>j. Dz.U. z 2022</w:t>
      </w:r>
      <w:r w:rsidRPr="006366E1">
        <w:t xml:space="preserve"> r. poz. </w:t>
      </w:r>
      <w:r>
        <w:t xml:space="preserve">2509) </w:t>
      </w:r>
      <w:r w:rsidRPr="006366E1">
        <w:t xml:space="preserve">zezwalam na nieodpłatne przechowywanie mojego wizerunku w postaci zdjęcia zamieszczonego w cv. </w:t>
      </w:r>
    </w:p>
    <w:p w:rsidR="00090031" w:rsidRPr="006366E1" w:rsidRDefault="00090031" w:rsidP="006366E1">
      <w:pPr>
        <w:pStyle w:val="Default"/>
        <w:jc w:val="both"/>
      </w:pPr>
    </w:p>
    <w:p w:rsidR="00090031" w:rsidRPr="006366E1" w:rsidRDefault="00090031" w:rsidP="006366E1">
      <w:pPr>
        <w:pStyle w:val="Default"/>
        <w:jc w:val="both"/>
      </w:pPr>
      <w:r w:rsidRPr="006366E1">
        <w:t xml:space="preserve">Oświadczam, że zostałem poinformowany, że: </w:t>
      </w:r>
    </w:p>
    <w:p w:rsidR="00090031" w:rsidRPr="006366E1" w:rsidRDefault="00090031" w:rsidP="006366E1">
      <w:pPr>
        <w:pStyle w:val="Default"/>
        <w:spacing w:after="188"/>
        <w:jc w:val="both"/>
      </w:pPr>
      <w:r w:rsidRPr="006366E1">
        <w:t xml:space="preserve">a) administratorem moich danych osobowych jest </w:t>
      </w:r>
      <w:r>
        <w:t>Kierownik Ośrodka Pomocy Społecznej w Szczawnie-Zdroju z siedzibą w Szczawnie-Zdroju, ul. Mickiewicza 3, a podanie</w:t>
      </w:r>
      <w:r w:rsidRPr="006366E1">
        <w:t xml:space="preserve"> przeze mnie danych osobowych jest dobrowolne; </w:t>
      </w:r>
    </w:p>
    <w:p w:rsidR="00090031" w:rsidRPr="006366E1" w:rsidRDefault="00090031" w:rsidP="006366E1">
      <w:pPr>
        <w:pStyle w:val="Default"/>
        <w:spacing w:after="188"/>
        <w:jc w:val="both"/>
      </w:pPr>
      <w:r w:rsidRPr="006366E1">
        <w:t xml:space="preserve">b) sposoby kontaktu z inspektorem ochrony danych </w:t>
      </w:r>
      <w:r>
        <w:t>to:</w:t>
      </w:r>
      <w:r w:rsidRPr="006366E1">
        <w:t xml:space="preserve"> adres korespondencyjny</w:t>
      </w:r>
      <w:r>
        <w:t xml:space="preserve"> – Ośrodek Pomocy Społecznej w Szczawnie-Zdroju z siedzibą w Szczawnie-Zdroju, ul. Mickiewicza 3</w:t>
      </w:r>
      <w:r w:rsidRPr="006366E1">
        <w:t xml:space="preserve">, adres e-mail: : </w:t>
      </w:r>
      <w:hyperlink r:id="rId5" w:history="1">
        <w:r w:rsidRPr="00F409CB">
          <w:rPr>
            <w:rStyle w:val="Hyperlink"/>
          </w:rPr>
          <w:t>iodo@szczawno-zdroj.pl</w:t>
        </w:r>
      </w:hyperlink>
      <w:r w:rsidRPr="006366E1">
        <w:t xml:space="preserve">, tel. </w:t>
      </w:r>
      <w:r w:rsidRPr="006366E1">
        <w:rPr>
          <w:color w:val="333333"/>
          <w:shd w:val="clear" w:color="auto" w:fill="FFFFFF"/>
        </w:rPr>
        <w:t>74</w:t>
      </w:r>
      <w:r>
        <w:rPr>
          <w:color w:val="333333"/>
          <w:shd w:val="clear" w:color="auto" w:fill="FFFFFF"/>
        </w:rPr>
        <w:t> </w:t>
      </w:r>
      <w:r w:rsidRPr="006366E1">
        <w:rPr>
          <w:color w:val="333333"/>
          <w:shd w:val="clear" w:color="auto" w:fill="FFFFFF"/>
        </w:rPr>
        <w:t>8</w:t>
      </w:r>
      <w:r>
        <w:rPr>
          <w:color w:val="333333"/>
          <w:shd w:val="clear" w:color="auto" w:fill="FFFFFF"/>
        </w:rPr>
        <w:t>49 39 34</w:t>
      </w:r>
      <w:r w:rsidRPr="006366E1">
        <w:t xml:space="preserve">; </w:t>
      </w:r>
    </w:p>
    <w:p w:rsidR="00090031" w:rsidRPr="006366E1" w:rsidRDefault="00090031" w:rsidP="006366E1">
      <w:pPr>
        <w:pStyle w:val="Default"/>
        <w:jc w:val="both"/>
      </w:pPr>
      <w:r w:rsidRPr="006366E1">
        <w:t xml:space="preserve">c) moje dane zostaną usunięte miesiąc po zakończeniu procesu rekrutacyjnego, jeśli moja kandydatura nie zostanie wybrana; </w:t>
      </w:r>
    </w:p>
    <w:p w:rsidR="00090031" w:rsidRPr="006366E1" w:rsidRDefault="00090031" w:rsidP="006366E1">
      <w:pPr>
        <w:pStyle w:val="Default"/>
        <w:jc w:val="both"/>
      </w:pPr>
    </w:p>
    <w:p w:rsidR="00090031" w:rsidRDefault="00090031" w:rsidP="006366E1">
      <w:pPr>
        <w:pStyle w:val="Default"/>
        <w:jc w:val="both"/>
      </w:pPr>
      <w:r w:rsidRPr="006366E1">
        <w:t xml:space="preserve">* moje dane osobowe będą przechowywane przez </w:t>
      </w:r>
      <w:r w:rsidRPr="006366E1">
        <w:rPr>
          <w:color w:val="FF0000"/>
        </w:rPr>
        <w:t xml:space="preserve">okres 1 roku </w:t>
      </w:r>
      <w:r w:rsidRPr="006366E1">
        <w:t xml:space="preserve">od zakończenia procesu rekrutacji dla potrzeb przyszłych rekrutacji; </w:t>
      </w:r>
    </w:p>
    <w:p w:rsidR="00090031" w:rsidRPr="006366E1" w:rsidRDefault="00090031" w:rsidP="006366E1">
      <w:pPr>
        <w:pStyle w:val="Default"/>
        <w:jc w:val="both"/>
      </w:pPr>
    </w:p>
    <w:p w:rsidR="00090031" w:rsidRPr="006366E1" w:rsidRDefault="00090031" w:rsidP="006366E1">
      <w:pPr>
        <w:pStyle w:val="Default"/>
        <w:spacing w:after="147"/>
        <w:jc w:val="both"/>
      </w:pPr>
      <w:r w:rsidRPr="006366E1">
        <w:t xml:space="preserve">d) posiadam prawo dostępu do treści swoich danych osobowych, prawo do ich sprostowania, usunięcia, jak również prawo do ograniczenia ich przetwarzania, prawo do cofnięcia zgody, prawo do przenoszenia danych, prawo do wniesienia sprzeciwu wobec przetwarzania danych osobowych; </w:t>
      </w:r>
    </w:p>
    <w:p w:rsidR="00090031" w:rsidRPr="006366E1" w:rsidRDefault="00090031" w:rsidP="006366E1">
      <w:pPr>
        <w:pStyle w:val="Default"/>
        <w:spacing w:after="147"/>
        <w:jc w:val="both"/>
      </w:pPr>
      <w:r w:rsidRPr="006366E1">
        <w:t xml:space="preserve">e) przysługuje mi prawo wniesienia skargi do organu nadzorczego, jeśli moim zdaniem, przetwarzanie danych osobowych - narusza przepisy unijnego rozporządzenia RODO; </w:t>
      </w:r>
    </w:p>
    <w:p w:rsidR="00090031" w:rsidRPr="006366E1" w:rsidRDefault="00090031" w:rsidP="006366E1">
      <w:pPr>
        <w:pStyle w:val="Default"/>
        <w:spacing w:after="147"/>
        <w:jc w:val="both"/>
      </w:pPr>
      <w:r w:rsidRPr="006366E1">
        <w:t xml:space="preserve">f) moje dane osobowe nie będą przekazywane żadnym odbiorcom danych, </w:t>
      </w:r>
    </w:p>
    <w:p w:rsidR="00090031" w:rsidRPr="006366E1" w:rsidRDefault="00090031" w:rsidP="006366E1">
      <w:pPr>
        <w:pStyle w:val="Default"/>
        <w:spacing w:after="147"/>
        <w:jc w:val="both"/>
      </w:pPr>
      <w:r w:rsidRPr="006366E1">
        <w:t xml:space="preserve">g) moje dane osobowe nie będą przetwarzane w sposób zautomatyzowany i nie będą profilowane, </w:t>
      </w:r>
    </w:p>
    <w:p w:rsidR="00090031" w:rsidRPr="006366E1" w:rsidRDefault="00090031" w:rsidP="006366E1">
      <w:pPr>
        <w:pStyle w:val="Default"/>
        <w:spacing w:after="147"/>
        <w:jc w:val="both"/>
      </w:pPr>
      <w:r w:rsidRPr="006366E1">
        <w:t xml:space="preserve">h) podanie danych jest warunkiem umownym i jest dobrowolne, </w:t>
      </w:r>
    </w:p>
    <w:p w:rsidR="00090031" w:rsidRPr="006366E1" w:rsidRDefault="00090031" w:rsidP="006366E1">
      <w:pPr>
        <w:pStyle w:val="Default"/>
        <w:spacing w:after="147"/>
        <w:jc w:val="both"/>
      </w:pPr>
      <w:r w:rsidRPr="006366E1">
        <w:t xml:space="preserve">i) jestem świadomy tego, że przetwarzanie powyższych danych osobowych jest niezbędne i konieczne do prawidłowego i efektywnego przeprowadzenia procesu rekrutacji oraz akceptuję te cele; </w:t>
      </w:r>
    </w:p>
    <w:p w:rsidR="00090031" w:rsidRPr="006366E1" w:rsidRDefault="00090031" w:rsidP="006366E1">
      <w:pPr>
        <w:pStyle w:val="Default"/>
        <w:spacing w:after="147"/>
        <w:jc w:val="both"/>
      </w:pPr>
      <w:r w:rsidRPr="006366E1">
        <w:t xml:space="preserve">j) wyrażenie niniejszej zgody nie zwalnia pracodawcy z obowiązków wynikających z powszechnie obowiązujących przepisów prawa co do zabezpieczania przetwarzanych danych oraz ich legalnego przetwarzania; </w:t>
      </w:r>
    </w:p>
    <w:p w:rsidR="00090031" w:rsidRDefault="00090031" w:rsidP="006366E1">
      <w:pPr>
        <w:pStyle w:val="Default"/>
        <w:jc w:val="both"/>
      </w:pPr>
      <w:r w:rsidRPr="006366E1">
        <w:t xml:space="preserve">k) pracodawca nie może na podstawie niniejszej zgody przetwarzać powyższych danych w sposób naruszający moje dobre imię lub dobra osobiste, a także w zakresie i celu innym niż wskazane powyżej. </w:t>
      </w:r>
    </w:p>
    <w:p w:rsidR="00090031" w:rsidRDefault="00090031" w:rsidP="006366E1">
      <w:pPr>
        <w:pStyle w:val="Default"/>
        <w:jc w:val="both"/>
      </w:pPr>
    </w:p>
    <w:p w:rsidR="00090031" w:rsidRDefault="00090031" w:rsidP="006366E1">
      <w:pPr>
        <w:pStyle w:val="Default"/>
        <w:jc w:val="both"/>
      </w:pPr>
    </w:p>
    <w:p w:rsidR="00090031" w:rsidRDefault="00090031" w:rsidP="006366E1">
      <w:pPr>
        <w:pStyle w:val="Default"/>
        <w:jc w:val="both"/>
      </w:pPr>
    </w:p>
    <w:p w:rsidR="00090031" w:rsidRDefault="00090031" w:rsidP="006366E1">
      <w:pPr>
        <w:pStyle w:val="Default"/>
        <w:jc w:val="both"/>
      </w:pPr>
    </w:p>
    <w:p w:rsidR="00090031" w:rsidRDefault="00090031" w:rsidP="006366E1">
      <w:pPr>
        <w:pStyle w:val="Default"/>
        <w:jc w:val="both"/>
      </w:pPr>
    </w:p>
    <w:p w:rsidR="00090031" w:rsidRPr="006366E1" w:rsidRDefault="00090031" w:rsidP="006366E1">
      <w:pPr>
        <w:pStyle w:val="Default"/>
        <w:jc w:val="both"/>
      </w:pPr>
    </w:p>
    <w:p w:rsidR="00090031" w:rsidRPr="006366E1" w:rsidRDefault="00090031" w:rsidP="006366E1">
      <w:pPr>
        <w:pStyle w:val="Default"/>
        <w:jc w:val="both"/>
      </w:pPr>
    </w:p>
    <w:p w:rsidR="00090031" w:rsidRPr="006366E1" w:rsidRDefault="00090031" w:rsidP="006366E1">
      <w:pPr>
        <w:pStyle w:val="Default"/>
        <w:ind w:left="4248"/>
        <w:jc w:val="both"/>
      </w:pPr>
      <w:r w:rsidRPr="006366E1">
        <w:t xml:space="preserve">……………………………………………….. </w:t>
      </w:r>
    </w:p>
    <w:p w:rsidR="00090031" w:rsidRPr="006366E1" w:rsidRDefault="00090031" w:rsidP="006366E1">
      <w:pPr>
        <w:ind w:left="4248" w:firstLine="708"/>
        <w:jc w:val="both"/>
        <w:rPr>
          <w:sz w:val="24"/>
          <w:szCs w:val="24"/>
        </w:rPr>
      </w:pPr>
      <w:r>
        <w:rPr>
          <w:sz w:val="24"/>
          <w:szCs w:val="24"/>
        </w:rPr>
        <w:t xml:space="preserve">   </w:t>
      </w:r>
      <w:r w:rsidRPr="006366E1">
        <w:rPr>
          <w:sz w:val="24"/>
          <w:szCs w:val="24"/>
        </w:rPr>
        <w:t xml:space="preserve">Data i podpis </w:t>
      </w:r>
      <w:r>
        <w:rPr>
          <w:sz w:val="24"/>
          <w:szCs w:val="24"/>
        </w:rPr>
        <w:t>kandydata</w:t>
      </w:r>
    </w:p>
    <w:sectPr w:rsidR="00090031" w:rsidRPr="006366E1" w:rsidSect="001D480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7280D03"/>
    <w:multiLevelType w:val="hybridMultilevel"/>
    <w:tmpl w:val="37FC7136"/>
    <w:lvl w:ilvl="0" w:tplc="FFFFFFFF">
      <w:start w:val="1"/>
      <w:numFmt w:val="lowerLetter"/>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11D1BF5A"/>
    <w:multiLevelType w:val="hybridMultilevel"/>
    <w:tmpl w:val="77E426B8"/>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5F39F68F"/>
    <w:multiLevelType w:val="hybridMultilevel"/>
    <w:tmpl w:val="01B65806"/>
    <w:lvl w:ilvl="0" w:tplc="FFFFFFFF">
      <w:start w:val="1"/>
      <w:numFmt w:val="lowerLetter"/>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2578F"/>
    <w:rsid w:val="000017F4"/>
    <w:rsid w:val="00090031"/>
    <w:rsid w:val="0010129E"/>
    <w:rsid w:val="001D4808"/>
    <w:rsid w:val="002D46A8"/>
    <w:rsid w:val="0042578F"/>
    <w:rsid w:val="006366E1"/>
    <w:rsid w:val="00764803"/>
    <w:rsid w:val="00A07961"/>
    <w:rsid w:val="00C07803"/>
    <w:rsid w:val="00C07FA2"/>
    <w:rsid w:val="00D16144"/>
    <w:rsid w:val="00D839EB"/>
    <w:rsid w:val="00EA219E"/>
    <w:rsid w:val="00F409CB"/>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808"/>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42578F"/>
    <w:pPr>
      <w:autoSpaceDE w:val="0"/>
      <w:autoSpaceDN w:val="0"/>
      <w:adjustRightInd w:val="0"/>
    </w:pPr>
    <w:rPr>
      <w:rFonts w:ascii="Times New Roman" w:hAnsi="Times New Roman"/>
      <w:color w:val="000000"/>
      <w:sz w:val="24"/>
      <w:szCs w:val="24"/>
      <w:lang w:eastAsia="en-US"/>
    </w:rPr>
  </w:style>
  <w:style w:type="character" w:styleId="Hyperlink">
    <w:name w:val="Hyperlink"/>
    <w:basedOn w:val="DefaultParagraphFont"/>
    <w:uiPriority w:val="99"/>
    <w:rsid w:val="006366E1"/>
    <w:rPr>
      <w:rFonts w:cs="Times New Roman"/>
      <w:color w:val="0563C1"/>
      <w:u w:val="single"/>
    </w:rPr>
  </w:style>
  <w:style w:type="paragraph" w:styleId="BalloonText">
    <w:name w:val="Balloon Text"/>
    <w:basedOn w:val="Normal"/>
    <w:link w:val="BalloonTextChar"/>
    <w:uiPriority w:val="99"/>
    <w:semiHidden/>
    <w:rsid w:val="00D839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D839EB"/>
    <w:rPr>
      <w:rFonts w:ascii="Segoe UI" w:hAnsi="Segoe UI" w:cs="Segoe UI"/>
      <w:sz w:val="18"/>
      <w:szCs w:val="18"/>
    </w:rPr>
  </w:style>
  <w:style w:type="character" w:customStyle="1" w:styleId="UnresolvedMention">
    <w:name w:val="Unresolved Mention"/>
    <w:basedOn w:val="DefaultParagraphFont"/>
    <w:uiPriority w:val="99"/>
    <w:semiHidden/>
    <w:rsid w:val="00764803"/>
    <w:rPr>
      <w:rFonts w:cs="Times New Roman"/>
      <w:color w:val="605E5C"/>
      <w:shd w:val="clear" w:color="auto" w:fill="E1DFDD"/>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odo@szczawno-zdroj.p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2</Pages>
  <Words>433</Words>
  <Characters>2604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OPS Szczawno-Zdrój</cp:lastModifiedBy>
  <cp:revision>3</cp:revision>
  <cp:lastPrinted>2018-06-07T10:57:00Z</cp:lastPrinted>
  <dcterms:created xsi:type="dcterms:W3CDTF">2018-06-07T11:21:00Z</dcterms:created>
  <dcterms:modified xsi:type="dcterms:W3CDTF">2024-02-06T07:22:00Z</dcterms:modified>
</cp:coreProperties>
</file>