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A18" w:rsidRPr="00472E42" w:rsidRDefault="008A2A18" w:rsidP="001A5F18">
      <w:pPr>
        <w:jc w:val="center"/>
        <w:rPr>
          <w:b/>
        </w:rPr>
      </w:pPr>
      <w:bookmarkStart w:id="0" w:name="_GoBack"/>
      <w:bookmarkEnd w:id="0"/>
      <w:r w:rsidRPr="00472E42">
        <w:rPr>
          <w:b/>
        </w:rPr>
        <w:t>KWESTIONARIUSZ OSOBOWY DLA OSOBY UBIEGAJĄCEJ SIĘ O ZATRUDNIENIE</w:t>
      </w:r>
    </w:p>
    <w:p w:rsidR="008A2A18" w:rsidRPr="00315E72" w:rsidRDefault="008A2A18" w:rsidP="00714157">
      <w:pPr>
        <w:pStyle w:val="ListParagraph"/>
        <w:numPr>
          <w:ilvl w:val="0"/>
          <w:numId w:val="1"/>
        </w:numPr>
        <w:spacing w:line="480" w:lineRule="auto"/>
        <w:ind w:left="425" w:hanging="295"/>
      </w:pPr>
      <w:r>
        <w:t>Imię (imiona) i nazwisko………..</w:t>
      </w:r>
      <w:r w:rsidRPr="00315E72">
        <w:t>...............................................................................</w:t>
      </w:r>
      <w:r>
        <w:t>..........................</w:t>
      </w:r>
    </w:p>
    <w:p w:rsidR="008A2A18" w:rsidRPr="00315E72" w:rsidRDefault="008A2A18" w:rsidP="00714157">
      <w:pPr>
        <w:pStyle w:val="ListParagraph"/>
        <w:numPr>
          <w:ilvl w:val="0"/>
          <w:numId w:val="1"/>
        </w:numPr>
        <w:spacing w:line="480" w:lineRule="auto"/>
        <w:ind w:left="425" w:hanging="295"/>
      </w:pPr>
      <w:r w:rsidRPr="00315E72">
        <w:t>Imiona rodziców...............................................................................................................................</w:t>
      </w:r>
    </w:p>
    <w:p w:rsidR="008A2A18" w:rsidRPr="00315E72" w:rsidRDefault="008A2A18" w:rsidP="00714157">
      <w:pPr>
        <w:pStyle w:val="ListParagraph"/>
        <w:numPr>
          <w:ilvl w:val="0"/>
          <w:numId w:val="1"/>
        </w:numPr>
        <w:spacing w:line="480" w:lineRule="auto"/>
        <w:ind w:left="425" w:hanging="295"/>
      </w:pPr>
      <w:r w:rsidRPr="00315E72">
        <w:t>Data urodzenia..................................................................................................................................</w:t>
      </w:r>
    </w:p>
    <w:p w:rsidR="008A2A18" w:rsidRPr="00315E72" w:rsidRDefault="008A2A18" w:rsidP="00714157">
      <w:pPr>
        <w:pStyle w:val="ListParagraph"/>
        <w:numPr>
          <w:ilvl w:val="0"/>
          <w:numId w:val="1"/>
        </w:numPr>
        <w:spacing w:line="480" w:lineRule="auto"/>
        <w:ind w:left="425" w:hanging="295"/>
      </w:pPr>
      <w:r w:rsidRPr="00315E72">
        <w:t>Obywatelstwo..................................................................................................................................</w:t>
      </w:r>
    </w:p>
    <w:p w:rsidR="008A2A18" w:rsidRPr="00315E72" w:rsidRDefault="008A2A18" w:rsidP="00714157">
      <w:pPr>
        <w:pStyle w:val="ListParagraph"/>
        <w:numPr>
          <w:ilvl w:val="0"/>
          <w:numId w:val="1"/>
        </w:numPr>
        <w:spacing w:line="480" w:lineRule="auto"/>
        <w:ind w:left="425" w:hanging="295"/>
      </w:pPr>
      <w:r w:rsidRPr="00315E72">
        <w:t>Miejsce zamieszkania (adres do korespondencji)............................................................................</w:t>
      </w:r>
    </w:p>
    <w:p w:rsidR="008A2A18" w:rsidRPr="00315E72" w:rsidRDefault="008A2A18" w:rsidP="001A5F18">
      <w:pPr>
        <w:ind w:left="567" w:hanging="141"/>
      </w:pPr>
      <w:r w:rsidRPr="00315E72">
        <w:t>.......................................................................................................................................</w:t>
      </w:r>
      <w:r>
        <w:t>....................</w:t>
      </w:r>
    </w:p>
    <w:p w:rsidR="008A2A18" w:rsidRPr="00315E72" w:rsidRDefault="008A2A18" w:rsidP="001A5F18">
      <w:pPr>
        <w:pStyle w:val="ListParagraph"/>
        <w:numPr>
          <w:ilvl w:val="0"/>
          <w:numId w:val="1"/>
        </w:numPr>
        <w:ind w:left="426" w:hanging="284"/>
      </w:pPr>
      <w:r w:rsidRPr="00315E72">
        <w:t>Wykształcenie</w:t>
      </w:r>
      <w:r>
        <w:t>…………</w:t>
      </w:r>
      <w:r w:rsidRPr="00315E72">
        <w:t>............................................................................................</w:t>
      </w:r>
      <w:r>
        <w:t>.............................</w:t>
      </w:r>
    </w:p>
    <w:p w:rsidR="008A2A18" w:rsidRPr="007223B3" w:rsidRDefault="008A2A18" w:rsidP="001A5F18">
      <w:pPr>
        <w:ind w:firstLine="426"/>
        <w:rPr>
          <w:i/>
        </w:rPr>
      </w:pPr>
      <w:r w:rsidRPr="007223B3">
        <w:rPr>
          <w:i/>
        </w:rPr>
        <w:t>(nazwa szkoły i rok jej ukończenia)</w:t>
      </w:r>
    </w:p>
    <w:p w:rsidR="008A2A18" w:rsidRPr="00315E72" w:rsidRDefault="008A2A18" w:rsidP="001A5F18">
      <w:pPr>
        <w:ind w:left="567" w:hanging="141"/>
      </w:pPr>
      <w:r w:rsidRPr="00315E72">
        <w:t>.......................................................................................................................................</w:t>
      </w:r>
      <w:r>
        <w:t>...................</w:t>
      </w:r>
    </w:p>
    <w:p w:rsidR="008A2A18" w:rsidRPr="00315E72" w:rsidRDefault="008A2A18" w:rsidP="001A5F18">
      <w:pPr>
        <w:ind w:left="567" w:hanging="141"/>
      </w:pPr>
      <w:r w:rsidRPr="00315E72">
        <w:t>......................................................................................................................................................</w:t>
      </w:r>
      <w:r>
        <w:t>.....</w:t>
      </w:r>
    </w:p>
    <w:p w:rsidR="008A2A18" w:rsidRPr="007223B3" w:rsidRDefault="008A2A18" w:rsidP="001A5F18">
      <w:pPr>
        <w:ind w:left="567" w:hanging="141"/>
        <w:rPr>
          <w:i/>
        </w:rPr>
      </w:pPr>
      <w:r w:rsidRPr="007223B3">
        <w:rPr>
          <w:i/>
        </w:rPr>
        <w:t>(zawód, specjalność, stopień naukowy, tytuł zawodowy, tytuł naukowy)</w:t>
      </w:r>
    </w:p>
    <w:p w:rsidR="008A2A18" w:rsidRDefault="008A2A18" w:rsidP="001A5F18">
      <w:pPr>
        <w:pStyle w:val="ListParagraph"/>
        <w:numPr>
          <w:ilvl w:val="0"/>
          <w:numId w:val="1"/>
        </w:numPr>
        <w:ind w:left="426" w:hanging="284"/>
      </w:pPr>
      <w:r>
        <w:t>Wykształcenie uzupełniające:</w:t>
      </w:r>
    </w:p>
    <w:p w:rsidR="008A2A18" w:rsidRPr="00315E72" w:rsidRDefault="008A2A18" w:rsidP="00CE15F1">
      <w:pPr>
        <w:spacing w:line="360" w:lineRule="auto"/>
        <w:ind w:left="425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A2A18" w:rsidRPr="007223B3" w:rsidRDefault="008A2A18" w:rsidP="001A5F18">
      <w:pPr>
        <w:ind w:left="426"/>
        <w:rPr>
          <w:i/>
        </w:rPr>
      </w:pPr>
      <w:r w:rsidRPr="007223B3">
        <w:rPr>
          <w:i/>
        </w:rPr>
        <w:t>(kursy, studia podyplomowe, data ukończenia nauki lub data rozpoczęcia nauki w przypadku jej trwania)</w:t>
      </w:r>
    </w:p>
    <w:p w:rsidR="008A2A18" w:rsidRPr="001A5F18" w:rsidRDefault="008A2A18" w:rsidP="001A5F18">
      <w:pPr>
        <w:pStyle w:val="ListParagraph"/>
        <w:numPr>
          <w:ilvl w:val="0"/>
          <w:numId w:val="1"/>
        </w:numPr>
        <w:ind w:left="426" w:hanging="284"/>
      </w:pPr>
      <w:r w:rsidRPr="00315E72">
        <w:t>Przebieg dotychczasowego zatrudnienia</w:t>
      </w:r>
      <w:r>
        <w:t>:</w:t>
      </w:r>
      <w:r w:rsidRPr="001A5F18">
        <w:tab/>
      </w:r>
    </w:p>
    <w:tbl>
      <w:tblPr>
        <w:tblW w:w="8584" w:type="dxa"/>
        <w:tblInd w:w="418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919"/>
        <w:gridCol w:w="1387"/>
        <w:gridCol w:w="4275"/>
        <w:gridCol w:w="2003"/>
      </w:tblGrid>
      <w:tr w:rsidR="008A2A18" w:rsidRPr="00C628D0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>
            <w:r w:rsidRPr="00C628D0">
              <w:t>Od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>
            <w:r w:rsidRPr="00C628D0">
              <w:t>Do</w:t>
            </w: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>
            <w:r w:rsidRPr="00C628D0">
              <w:t>Nazwa Zakładu Pracy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>
            <w:r w:rsidRPr="00C628D0">
              <w:t>Stanowisko</w:t>
            </w:r>
          </w:p>
        </w:tc>
      </w:tr>
      <w:tr w:rsidR="008A2A18" w:rsidRPr="00C628D0" w:rsidTr="00714157">
        <w:trPr>
          <w:trHeight w:val="3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  <w:p w:rsidR="008A2A18" w:rsidRPr="00C628D0" w:rsidRDefault="008A2A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</w:tc>
      </w:tr>
      <w:tr w:rsidR="008A2A18" w:rsidRPr="00C628D0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  <w:p w:rsidR="008A2A18" w:rsidRPr="00C628D0" w:rsidRDefault="008A2A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</w:tc>
      </w:tr>
      <w:tr w:rsidR="008A2A18" w:rsidRPr="00C628D0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  <w:p w:rsidR="008A2A18" w:rsidRPr="00C628D0" w:rsidRDefault="008A2A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8A2A18" w:rsidRPr="00C628D0" w:rsidRDefault="008A2A18" w:rsidP="001A5F18"/>
        </w:tc>
      </w:tr>
      <w:tr w:rsidR="008A2A18" w:rsidRPr="00C628D0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8A2A18" w:rsidRPr="00C628D0" w:rsidRDefault="008A2A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8A2A18" w:rsidRPr="00C628D0" w:rsidRDefault="008A2A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8A2A18" w:rsidRPr="00C628D0" w:rsidRDefault="008A2A18" w:rsidP="001A5F18"/>
          <w:p w:rsidR="008A2A18" w:rsidRPr="00C628D0" w:rsidRDefault="008A2A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8A2A18" w:rsidRPr="00C628D0" w:rsidRDefault="008A2A18" w:rsidP="001A5F18"/>
        </w:tc>
      </w:tr>
      <w:tr w:rsidR="008A2A18" w:rsidRPr="00C628D0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8A2A18" w:rsidRPr="00C628D0" w:rsidRDefault="008A2A18" w:rsidP="001A5F18"/>
          <w:p w:rsidR="008A2A18" w:rsidRPr="00C628D0" w:rsidRDefault="008A2A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8A2A18" w:rsidRPr="00C628D0" w:rsidRDefault="008A2A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8A2A18" w:rsidRPr="00C628D0" w:rsidRDefault="008A2A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8A2A18" w:rsidRPr="00C628D0" w:rsidRDefault="008A2A18" w:rsidP="001A5F18"/>
        </w:tc>
      </w:tr>
    </w:tbl>
    <w:p w:rsidR="008A2A18" w:rsidRPr="00315E72" w:rsidRDefault="008A2A18" w:rsidP="00CE15F1">
      <w:pPr>
        <w:ind w:left="284" w:firstLine="142"/>
      </w:pPr>
      <w:r w:rsidRPr="001A5F18">
        <w:t xml:space="preserve"> </w:t>
      </w:r>
      <w:r w:rsidRPr="00315E72">
        <w:t>(wskazać okresy zatrudnienia u kolejnych pracodawców oraz zajmowane stanowiska pracy)</w:t>
      </w:r>
    </w:p>
    <w:p w:rsidR="008A2A18" w:rsidRPr="00315E72" w:rsidRDefault="008A2A18" w:rsidP="00966A99">
      <w:pPr>
        <w:pStyle w:val="ListParagraph"/>
        <w:numPr>
          <w:ilvl w:val="0"/>
          <w:numId w:val="1"/>
        </w:numPr>
        <w:ind w:left="426" w:hanging="284"/>
      </w:pPr>
      <w:r w:rsidRPr="00315E72">
        <w:t>Dodatkowe uprawnienia, umiejętności, zainteresowania</w:t>
      </w:r>
    </w:p>
    <w:p w:rsidR="008A2A18" w:rsidRPr="00315E72" w:rsidRDefault="008A2A18" w:rsidP="00CE15F1">
      <w:pPr>
        <w:ind w:firstLine="426"/>
      </w:pPr>
      <w:r w:rsidRPr="00315E72">
        <w:t>.......................................................................................................................................</w:t>
      </w:r>
      <w:r>
        <w:t>...................</w:t>
      </w:r>
    </w:p>
    <w:p w:rsidR="008A2A18" w:rsidRPr="00315E72" w:rsidRDefault="008A2A18" w:rsidP="00CE15F1">
      <w:pPr>
        <w:ind w:firstLine="426"/>
      </w:pPr>
      <w:r w:rsidRPr="00315E72">
        <w:t>.......................................................................................................................................</w:t>
      </w:r>
      <w:r>
        <w:t>....................</w:t>
      </w:r>
    </w:p>
    <w:p w:rsidR="008A2A18" w:rsidRPr="00315E72" w:rsidRDefault="008A2A18" w:rsidP="00CE15F1">
      <w:pPr>
        <w:ind w:firstLine="426"/>
      </w:pPr>
      <w:r w:rsidRPr="00315E72">
        <w:t>.......................................................................................................................................</w:t>
      </w:r>
      <w:r>
        <w:t>....................</w:t>
      </w:r>
    </w:p>
    <w:p w:rsidR="008A2A18" w:rsidRPr="001A5F18" w:rsidRDefault="008A2A18" w:rsidP="00CE15F1">
      <w:pPr>
        <w:ind w:firstLine="426"/>
        <w:rPr>
          <w:i/>
        </w:rPr>
      </w:pPr>
      <w:r w:rsidRPr="001A5F18">
        <w:rPr>
          <w:i/>
        </w:rPr>
        <w:t>(np. stopień znajomości języków obcych, prawo jazdy, obsługa komputera)</w:t>
      </w:r>
    </w:p>
    <w:p w:rsidR="008A2A18" w:rsidRPr="00315E72" w:rsidRDefault="008A2A18" w:rsidP="00966A99">
      <w:pPr>
        <w:pStyle w:val="ListParagraph"/>
        <w:numPr>
          <w:ilvl w:val="0"/>
          <w:numId w:val="1"/>
        </w:numPr>
        <w:ind w:left="426" w:hanging="426"/>
      </w:pPr>
      <w:r w:rsidRPr="00315E72">
        <w:t>Oświadczam, że dane zawarte w pkt 1–3 są zgodne z dowodem osobistym seria ................ nr .................wydanym przez .........................................................................................................</w:t>
      </w:r>
    </w:p>
    <w:p w:rsidR="008A2A18" w:rsidRPr="00315E72" w:rsidRDefault="008A2A18" w:rsidP="00966A99">
      <w:pPr>
        <w:ind w:left="426"/>
      </w:pPr>
      <w:r w:rsidRPr="00315E72">
        <w:t>lub innym dowodem tożsamości......................................................................................................</w:t>
      </w:r>
    </w:p>
    <w:p w:rsidR="008A2A18" w:rsidRPr="00470364" w:rsidRDefault="008A2A18" w:rsidP="00470364">
      <w:pPr>
        <w:ind w:left="426"/>
      </w:pPr>
      <w:r w:rsidRPr="00315E72">
        <w:t>...................................................................................................................................</w:t>
      </w:r>
      <w:r>
        <w:t>.......................</w:t>
      </w:r>
    </w:p>
    <w:p w:rsidR="008A2A18" w:rsidRPr="00A712BB" w:rsidRDefault="008A2A18" w:rsidP="00470364">
      <w:pPr>
        <w:pStyle w:val="ListParagraph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A712BB">
        <w:rPr>
          <w:rFonts w:cs="Arial"/>
          <w:szCs w:val="24"/>
        </w:rPr>
        <w:t xml:space="preserve">Administratorem Pani/Pana danych osobowych jest </w:t>
      </w:r>
      <w:r>
        <w:rPr>
          <w:rFonts w:cs="Arial"/>
          <w:szCs w:val="24"/>
        </w:rPr>
        <w:t>Ośrodek Pomocy Społecznej w Szczawnie-Zdroju  z siedzibą w Szczawnie-Zdroju przy ul. Mickiewicza 3.</w:t>
      </w:r>
    </w:p>
    <w:p w:rsidR="008A2A18" w:rsidRDefault="008A2A18" w:rsidP="00763120">
      <w:pPr>
        <w:pStyle w:val="ListParagraph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t>Administrator wyznaczył Inspektora</w:t>
      </w:r>
      <w:r w:rsidRPr="00A712BB">
        <w:rPr>
          <w:rFonts w:cs="Arial"/>
          <w:szCs w:val="24"/>
        </w:rPr>
        <w:t xml:space="preserve"> Ochrony</w:t>
      </w:r>
      <w:r w:rsidRPr="001E1737">
        <w:rPr>
          <w:rFonts w:cs="Arial"/>
          <w:szCs w:val="24"/>
        </w:rPr>
        <w:t xml:space="preserve"> Danych </w:t>
      </w:r>
      <w:r>
        <w:rPr>
          <w:rFonts w:cs="Arial"/>
          <w:szCs w:val="24"/>
        </w:rPr>
        <w:t>nadzorującego</w:t>
      </w:r>
      <w:r w:rsidRPr="001E1737">
        <w:rPr>
          <w:rFonts w:cs="Arial"/>
          <w:szCs w:val="24"/>
        </w:rPr>
        <w:t xml:space="preserve"> prawidłowość przetwarzania danych osobowych, z którym można skontaktować się za pośrednictwem adresu e</w:t>
      </w:r>
      <w:r>
        <w:rPr>
          <w:rFonts w:cs="Arial"/>
          <w:szCs w:val="24"/>
        </w:rPr>
        <w:t>-mail: iodo@szczawno-zdroj.pl.</w:t>
      </w:r>
      <w:r w:rsidRPr="001E1737">
        <w:rPr>
          <w:rFonts w:cs="Arial"/>
          <w:szCs w:val="24"/>
        </w:rPr>
        <w:t xml:space="preserve"> </w:t>
      </w:r>
    </w:p>
    <w:p w:rsidR="008A2A18" w:rsidRDefault="008A2A18" w:rsidP="00763120">
      <w:pPr>
        <w:pStyle w:val="ListParagraph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763120">
        <w:rPr>
          <w:rFonts w:cs="Arial"/>
          <w:szCs w:val="24"/>
        </w:rPr>
        <w:t xml:space="preserve">Pani/Pana dane osobowe będą przetwarzane w celu: przeprowadzenia procesu rekrutacji oraz wybrania pracownika i zawarcia umowy o pracę </w:t>
      </w:r>
      <w:r>
        <w:rPr>
          <w:rFonts w:cs="Arial"/>
          <w:szCs w:val="24"/>
        </w:rPr>
        <w:t xml:space="preserve">na </w:t>
      </w:r>
      <w:r w:rsidRPr="00763120">
        <w:rPr>
          <w:rFonts w:cs="Arial"/>
          <w:szCs w:val="24"/>
        </w:rPr>
        <w:t>stanowisk</w:t>
      </w:r>
      <w:r>
        <w:rPr>
          <w:rFonts w:cs="Arial"/>
          <w:szCs w:val="24"/>
        </w:rPr>
        <w:t>u</w:t>
      </w:r>
      <w:r w:rsidRPr="00763120">
        <w:rPr>
          <w:rFonts w:cs="Arial"/>
          <w:szCs w:val="24"/>
        </w:rPr>
        <w:t xml:space="preserve"> Referenta ds. świa</w:t>
      </w:r>
      <w:r>
        <w:rPr>
          <w:rFonts w:cs="Arial"/>
          <w:szCs w:val="24"/>
        </w:rPr>
        <w:t xml:space="preserve">dczeń rodzinnych </w:t>
      </w:r>
      <w:r w:rsidRPr="00763120">
        <w:rPr>
          <w:rFonts w:cs="Arial"/>
          <w:szCs w:val="24"/>
        </w:rPr>
        <w:t>.</w:t>
      </w:r>
    </w:p>
    <w:p w:rsidR="008A2A18" w:rsidRPr="00763120" w:rsidRDefault="008A2A18" w:rsidP="00763120">
      <w:pPr>
        <w:pStyle w:val="ListParagraph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763120">
        <w:rPr>
          <w:rFonts w:cs="Arial"/>
          <w:szCs w:val="24"/>
        </w:rPr>
        <w:t>Podane dane będą przetwarzane na podstawie art. 22</w:t>
      </w:r>
      <w:r w:rsidRPr="00763120">
        <w:rPr>
          <w:rFonts w:cs="Arial"/>
          <w:szCs w:val="24"/>
          <w:vertAlign w:val="superscript"/>
        </w:rPr>
        <w:t>1</w:t>
      </w:r>
      <w:r w:rsidRPr="00763120">
        <w:rPr>
          <w:rFonts w:cs="Arial"/>
          <w:szCs w:val="24"/>
        </w:rPr>
        <w:t xml:space="preserve"> </w:t>
      </w:r>
      <w:r w:rsidRPr="00763120">
        <w:rPr>
          <w:rFonts w:cs="Arial"/>
        </w:rPr>
        <w:t>§ 1</w:t>
      </w:r>
      <w:r w:rsidRPr="00763120">
        <w:rPr>
          <w:rFonts w:cs="Arial"/>
          <w:szCs w:val="24"/>
        </w:rPr>
        <w:t xml:space="preserve">  ustawy z dnia 26 czerwca 1974 r. Kodeks prac</w:t>
      </w:r>
      <w:r>
        <w:rPr>
          <w:rFonts w:cs="Arial"/>
          <w:szCs w:val="24"/>
        </w:rPr>
        <w:t>y (tekst jednolity: Dz.U. z 2023 r., poz. 1465</w:t>
      </w:r>
      <w:r w:rsidRPr="00763120">
        <w:rPr>
          <w:rFonts w:cs="Arial"/>
          <w:szCs w:val="24"/>
        </w:rPr>
        <w:t>) oraz Pani/Pana zgody na przetwarzanie danych osobowych;</w:t>
      </w:r>
    </w:p>
    <w:p w:rsidR="008A2A18" w:rsidRPr="005E0925" w:rsidRDefault="008A2A18" w:rsidP="00470364">
      <w:pPr>
        <w:pStyle w:val="ListParagraph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Podanie danych w zakresie wynikającym z Kodeksu pracy jest obowiązkowe, pozostałe dane przetwarzamy za Pani/Pana zgodą na przetwarzanie;</w:t>
      </w:r>
    </w:p>
    <w:p w:rsidR="008A2A18" w:rsidRPr="005E0925" w:rsidRDefault="008A2A18" w:rsidP="00470364">
      <w:pPr>
        <w:pStyle w:val="ListParagraph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Dane nie będą udostępniane podmiotom zewnętrznym; </w:t>
      </w:r>
    </w:p>
    <w:p w:rsidR="008A2A18" w:rsidRPr="005E0925" w:rsidRDefault="008A2A18" w:rsidP="00470364">
      <w:pPr>
        <w:pStyle w:val="ListParagraph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Dane przechowywane będą przez okres: do odwołania przez Panią/Pana zgody na przetwarzanie danych osobowych;</w:t>
      </w:r>
    </w:p>
    <w:p w:rsidR="008A2A18" w:rsidRPr="005E0925" w:rsidRDefault="008A2A18" w:rsidP="00470364">
      <w:pPr>
        <w:pStyle w:val="ListParagraph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Posiada Pani/Pan prawo dostępu do treści swoich danych oraz prawo ich sprostowania, usunięcia, ograniczenia przetwarzania, prawo do wniesienia sprzeciwu, prawo do cofnięcia zgody w dowolnym momencie;</w:t>
      </w:r>
    </w:p>
    <w:p w:rsidR="008A2A18" w:rsidRPr="005E0925" w:rsidRDefault="008A2A18" w:rsidP="00470364">
      <w:pPr>
        <w:pStyle w:val="ListParagraph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Ma Pani/Pan prawo do wniesienia skargi do Prezesa Urzędu Ochrony Danych Osobowych;</w:t>
      </w:r>
    </w:p>
    <w:p w:rsidR="008A2A18" w:rsidRDefault="008A2A18" w:rsidP="00470364">
      <w:pPr>
        <w:spacing w:after="0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Wyrażam zgodę na przetwarzanie moich danych osobowych przez </w:t>
      </w:r>
      <w:r>
        <w:rPr>
          <w:rFonts w:cs="Arial"/>
          <w:szCs w:val="24"/>
        </w:rPr>
        <w:t xml:space="preserve">Ośrodek Pomocy Społecznej w Szczawnie-Zdroju siedzibą w Szczawnie-Zdroju przy ul.  Mickiewicza 3  </w:t>
      </w:r>
      <w:r w:rsidRPr="005E0925">
        <w:rPr>
          <w:rFonts w:cs="Arial"/>
          <w:szCs w:val="24"/>
        </w:rPr>
        <w:t>w celu:</w:t>
      </w:r>
      <w:r>
        <w:rPr>
          <w:rFonts w:cs="Arial"/>
          <w:szCs w:val="24"/>
        </w:rPr>
        <w:t xml:space="preserve"> </w:t>
      </w:r>
    </w:p>
    <w:p w:rsidR="008A2A18" w:rsidRPr="005E0925" w:rsidRDefault="008A2A18" w:rsidP="00470364">
      <w:pPr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przeprowadzenia procesu rekrutacji oraz wybrania pracownika i zawarcia umowy o pracę na </w:t>
      </w:r>
      <w:bookmarkStart w:id="1" w:name="_Hlk516132295"/>
      <w:r>
        <w:rPr>
          <w:rFonts w:cs="Arial"/>
          <w:szCs w:val="24"/>
        </w:rPr>
        <w:t>stanowisko Referenta ds. świadczeń rodzinnych .</w:t>
      </w:r>
    </w:p>
    <w:bookmarkEnd w:id="1"/>
    <w:p w:rsidR="008A2A18" w:rsidRPr="00470364" w:rsidRDefault="008A2A18" w:rsidP="00470364">
      <w:pPr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Zostałem poinformowany o moich prawach i obowiązkach. Przyjmuję do wiadomości, iż podanie przeze mnie danych osobowych jest dobrowolne. </w:t>
      </w:r>
    </w:p>
    <w:p w:rsidR="008A2A18" w:rsidRDefault="008A2A18" w:rsidP="000523FD"/>
    <w:p w:rsidR="008A2A18" w:rsidRPr="00315E72" w:rsidRDefault="008A2A18" w:rsidP="000523FD">
      <w:r w:rsidRPr="00315E72">
        <w:t>.....................................</w:t>
      </w:r>
      <w:r>
        <w:tab/>
      </w:r>
      <w:r>
        <w:tab/>
      </w:r>
      <w:r>
        <w:tab/>
      </w:r>
      <w:r w:rsidRPr="00315E72">
        <w:t>..............................................................................................</w:t>
      </w:r>
    </w:p>
    <w:p w:rsidR="008A2A18" w:rsidRPr="00A06FAF" w:rsidRDefault="008A2A18" w:rsidP="000523FD">
      <w:pPr>
        <w:rPr>
          <w:i/>
        </w:rPr>
      </w:pPr>
      <w:r w:rsidRPr="00A06FAF">
        <w:rPr>
          <w:i/>
        </w:rPr>
        <w:t>(miejscowość i data)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A06FAF">
        <w:rPr>
          <w:i/>
        </w:rPr>
        <w:t>(podpis osoby ubiegającej się o zatrudnienie)</w:t>
      </w:r>
    </w:p>
    <w:p w:rsidR="008A2A18" w:rsidRPr="000523FD" w:rsidRDefault="008A2A18" w:rsidP="000523FD">
      <w:pPr>
        <w:spacing w:after="0" w:line="240" w:lineRule="auto"/>
        <w:jc w:val="both"/>
        <w:rPr>
          <w:b/>
        </w:rPr>
      </w:pPr>
    </w:p>
    <w:sectPr w:rsidR="008A2A18" w:rsidRPr="000523FD" w:rsidSect="0024789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A18" w:rsidRDefault="008A2A18" w:rsidP="00CE15F1">
      <w:pPr>
        <w:spacing w:after="0" w:line="240" w:lineRule="auto"/>
      </w:pPr>
      <w:r>
        <w:separator/>
      </w:r>
    </w:p>
  </w:endnote>
  <w:endnote w:type="continuationSeparator" w:id="0">
    <w:p w:rsidR="008A2A18" w:rsidRDefault="008A2A18" w:rsidP="00CE1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ourier New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A18" w:rsidRDefault="008A2A18" w:rsidP="00CE15F1">
      <w:pPr>
        <w:spacing w:after="0" w:line="240" w:lineRule="auto"/>
      </w:pPr>
      <w:r>
        <w:separator/>
      </w:r>
    </w:p>
  </w:footnote>
  <w:footnote w:type="continuationSeparator" w:id="0">
    <w:p w:rsidR="008A2A18" w:rsidRDefault="008A2A18" w:rsidP="00CE1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A18" w:rsidRDefault="008A2A18">
    <w:pPr>
      <w:pStyle w:val="Header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</w:p>
  <w:p w:rsidR="008A2A18" w:rsidRDefault="008A2A1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54C43"/>
    <w:multiLevelType w:val="hybridMultilevel"/>
    <w:tmpl w:val="1250CE5C"/>
    <w:lvl w:ilvl="0" w:tplc="1924F736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0E6472"/>
    <w:multiLevelType w:val="hybridMultilevel"/>
    <w:tmpl w:val="556687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1A3E03"/>
    <w:multiLevelType w:val="hybridMultilevel"/>
    <w:tmpl w:val="B004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5E72"/>
    <w:rsid w:val="000523FD"/>
    <w:rsid w:val="00081356"/>
    <w:rsid w:val="001A5F18"/>
    <w:rsid w:val="001E1737"/>
    <w:rsid w:val="001F6DD0"/>
    <w:rsid w:val="001F7F29"/>
    <w:rsid w:val="00247890"/>
    <w:rsid w:val="00315E72"/>
    <w:rsid w:val="003F566E"/>
    <w:rsid w:val="00470364"/>
    <w:rsid w:val="00472E42"/>
    <w:rsid w:val="004770E5"/>
    <w:rsid w:val="00563BE3"/>
    <w:rsid w:val="005A685E"/>
    <w:rsid w:val="005E0925"/>
    <w:rsid w:val="005E240A"/>
    <w:rsid w:val="00613AF9"/>
    <w:rsid w:val="006464CB"/>
    <w:rsid w:val="006A29C8"/>
    <w:rsid w:val="006C29A7"/>
    <w:rsid w:val="00714157"/>
    <w:rsid w:val="007223B3"/>
    <w:rsid w:val="007440EA"/>
    <w:rsid w:val="00763120"/>
    <w:rsid w:val="007C3319"/>
    <w:rsid w:val="008A2A18"/>
    <w:rsid w:val="00966A99"/>
    <w:rsid w:val="009B4DCA"/>
    <w:rsid w:val="009D5B29"/>
    <w:rsid w:val="00A00DC6"/>
    <w:rsid w:val="00A06FAF"/>
    <w:rsid w:val="00A712BB"/>
    <w:rsid w:val="00AD6A83"/>
    <w:rsid w:val="00B04C57"/>
    <w:rsid w:val="00BE4F8A"/>
    <w:rsid w:val="00BF255A"/>
    <w:rsid w:val="00C628D0"/>
    <w:rsid w:val="00C93666"/>
    <w:rsid w:val="00CE15F1"/>
    <w:rsid w:val="00D42929"/>
    <w:rsid w:val="00E76F13"/>
    <w:rsid w:val="00E9283E"/>
    <w:rsid w:val="00EA6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89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A5F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CE1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15F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E1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E15F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76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6F1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470364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710</Words>
  <Characters>4264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Gaczyńska</dc:creator>
  <cp:keywords/>
  <dc:description/>
  <cp:lastModifiedBy>OPS Szczawno-Zdrój</cp:lastModifiedBy>
  <cp:revision>4</cp:revision>
  <cp:lastPrinted>2024-02-06T07:11:00Z</cp:lastPrinted>
  <dcterms:created xsi:type="dcterms:W3CDTF">2018-06-07T11:23:00Z</dcterms:created>
  <dcterms:modified xsi:type="dcterms:W3CDTF">2024-02-06T07:11:00Z</dcterms:modified>
</cp:coreProperties>
</file>