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4AE" w:rsidRDefault="00950ADF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bookmarkStart w:id="0" w:name="_GoBack"/>
      <w:bookmarkEnd w:id="0"/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Protokół sesji nr XII/19</w:t>
      </w:r>
    </w:p>
    <w:p w:rsidR="000274AE" w:rsidRDefault="00950ADF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Rady Miejskiej w Szczawnie-Zdroju</w:t>
      </w:r>
    </w:p>
    <w:p w:rsidR="000274AE" w:rsidRDefault="00950ADF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w dniu 23 sierpnia 2019 r.</w:t>
      </w:r>
    </w:p>
    <w:p w:rsidR="000274AE" w:rsidRDefault="00950ADF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 xml:space="preserve">~~~~~~~~~~~~~~~~~~~~~~~~~~~~~~~   </w:t>
      </w:r>
    </w:p>
    <w:p w:rsidR="000274AE" w:rsidRDefault="00950ADF">
      <w:pPr>
        <w:pStyle w:val="Standard"/>
        <w:tabs>
          <w:tab w:val="left" w:pos="432"/>
        </w:tabs>
        <w:spacing w:line="200" w:lineRule="atLeast"/>
        <w:ind w:left="432" w:hanging="432"/>
      </w:pPr>
      <w:r>
        <w:rPr>
          <w:rFonts w:ascii="Verdana, sans-serif" w:eastAsia="Arial Unicode MS" w:hAnsi="Verdana, sans-serif" w:cs="Verdana"/>
          <w:b/>
          <w:sz w:val="18"/>
          <w:u w:val="single"/>
          <w:lang w:eastAsia="hi-IN"/>
        </w:rPr>
        <w:t>Nieobecna usprawiedliwiona</w:t>
      </w:r>
      <w:r>
        <w:rPr>
          <w:rFonts w:ascii="Verdana, sans-serif" w:eastAsia="Arial Unicode MS" w:hAnsi="Verdana, sans-serif" w:cs="Verdana"/>
          <w:sz w:val="18"/>
          <w:lang w:eastAsia="hi-IN"/>
        </w:rPr>
        <w:t xml:space="preserve">: Radna Pani Stanisława </w:t>
      </w:r>
      <w:proofErr w:type="spellStart"/>
      <w:r>
        <w:rPr>
          <w:rFonts w:ascii="Verdana, sans-serif" w:eastAsia="Arial Unicode MS" w:hAnsi="Verdana, sans-serif" w:cs="Verdana"/>
          <w:sz w:val="18"/>
          <w:lang w:eastAsia="hi-IN"/>
        </w:rPr>
        <w:t>Tobis</w:t>
      </w:r>
      <w:proofErr w:type="spellEnd"/>
      <w:r>
        <w:rPr>
          <w:rFonts w:ascii="Verdana, sans-serif" w:eastAsia="Arial Unicode MS" w:hAnsi="Verdana, sans-serif" w:cs="Verdana"/>
          <w:sz w:val="18"/>
          <w:lang w:eastAsia="hi-IN"/>
        </w:rPr>
        <w:t>-Pańczyszyn</w:t>
      </w:r>
    </w:p>
    <w:p w:rsidR="000274AE" w:rsidRDefault="00950ADF">
      <w:pPr>
        <w:pStyle w:val="Textbody"/>
        <w:spacing w:line="240" w:lineRule="auto"/>
      </w:pPr>
      <w:r>
        <w:rPr>
          <w:rFonts w:ascii="Verdana, sans-serif" w:hAnsi="Verdana, sans-serif"/>
          <w:b/>
          <w:sz w:val="18"/>
          <w:u w:val="single"/>
        </w:rPr>
        <w:t>Nieobecny w trakcie:</w:t>
      </w:r>
      <w:r>
        <w:t xml:space="preserve"> </w:t>
      </w:r>
      <w:r>
        <w:rPr>
          <w:rFonts w:ascii="Verdana, sans-serif" w:hAnsi="Verdana, sans-serif"/>
          <w:sz w:val="18"/>
        </w:rPr>
        <w:t xml:space="preserve">Radny Pan Zenon od godz. 15.19 do 16.05 (od </w:t>
      </w:r>
      <w:proofErr w:type="spellStart"/>
      <w:r>
        <w:rPr>
          <w:rFonts w:ascii="Verdana, sans-serif" w:hAnsi="Verdana, sans-serif"/>
          <w:sz w:val="18"/>
        </w:rPr>
        <w:t>głosowanaia</w:t>
      </w:r>
      <w:proofErr w:type="spellEnd"/>
      <w:r>
        <w:rPr>
          <w:rFonts w:ascii="Verdana, sans-serif" w:hAnsi="Verdana, sans-serif"/>
          <w:sz w:val="18"/>
        </w:rPr>
        <w:t xml:space="preserve"> nad pkt 12 do</w:t>
      </w:r>
      <w:r>
        <w:rPr>
          <w:rFonts w:ascii="Verdana, sans-serif" w:hAnsi="Verdana, sans-serif"/>
          <w:sz w:val="18"/>
        </w:rPr>
        <w:br/>
      </w:r>
      <w:r>
        <w:rPr>
          <w:rFonts w:ascii="Verdana, sans-serif" w:hAnsi="Verdana, sans-serif"/>
          <w:sz w:val="18"/>
        </w:rPr>
        <w:t>pkt 17)</w:t>
      </w:r>
    </w:p>
    <w:p w:rsidR="000274AE" w:rsidRDefault="00950ADF">
      <w:pPr>
        <w:pStyle w:val="Standard"/>
        <w:spacing w:line="200" w:lineRule="atLeast"/>
        <w:jc w:val="center"/>
      </w:pPr>
      <w:r>
        <w:rPr>
          <w:rFonts w:ascii="Verdana" w:eastAsia="Arial Unicode MS" w:hAnsi="Verdana" w:cs="Verdana"/>
          <w:lang w:eastAsia="hi-IN"/>
        </w:rPr>
        <w:t>Miejsce obrad – Sala Konferencyjna Urzędu Miejskiego</w:t>
      </w:r>
    </w:p>
    <w:p w:rsidR="000274AE" w:rsidRDefault="00950ADF">
      <w:pPr>
        <w:pStyle w:val="Standard"/>
        <w:spacing w:line="200" w:lineRule="atLeast"/>
        <w:jc w:val="center"/>
      </w:pPr>
      <w:r>
        <w:rPr>
          <w:rFonts w:ascii="Verdana" w:eastAsia="Arial Unicode MS" w:hAnsi="Verdana" w:cs="Verdana"/>
          <w:lang w:eastAsia="hi-IN"/>
        </w:rPr>
        <w:t>Godzina rozpoczęcia obrad – 12:00, zakończenia – 16:05</w:t>
      </w:r>
    </w:p>
    <w:p w:rsidR="000274AE" w:rsidRDefault="00950ADF">
      <w:pPr>
        <w:pStyle w:val="Standard"/>
        <w:spacing w:line="200" w:lineRule="atLeast"/>
        <w:jc w:val="both"/>
      </w:pP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Uwaga:</w:t>
      </w:r>
    </w:p>
    <w:p w:rsidR="000274AE" w:rsidRDefault="00950ADF">
      <w:pPr>
        <w:pStyle w:val="Standard"/>
        <w:spacing w:line="200" w:lineRule="atLeast"/>
        <w:jc w:val="both"/>
      </w:pP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Zgodnie ze znowelizowaną w maju 2018 roku ustawą o samorządzi</w:t>
      </w: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e gminnym, sesje rad gmin począwszy od kadencji 2018 – 2023 są transmitowane i utrwalane za pomocą urządzeń rejestrujących obraz i dźwięk. Nagrania obrad są udostępniane w Biuletynie Informacji Publicznej. (Art. 20 ust. 1b)</w:t>
      </w:r>
    </w:p>
    <w:p w:rsidR="000274AE" w:rsidRDefault="000274AE">
      <w:pPr>
        <w:pStyle w:val="Standard"/>
        <w:spacing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/>
        </w:rPr>
      </w:pPr>
    </w:p>
    <w:p w:rsidR="000274AE" w:rsidRDefault="00950ADF">
      <w:pPr>
        <w:pStyle w:val="Standard"/>
        <w:spacing w:line="200" w:lineRule="atLeast"/>
        <w:jc w:val="both"/>
      </w:pPr>
      <w:r>
        <w:rPr>
          <w:rFonts w:ascii="Verdana" w:eastAsia="Arial Unicode MS" w:hAnsi="Verdana" w:cs="Verdana"/>
          <w:i/>
          <w:sz w:val="20"/>
          <w:szCs w:val="20"/>
          <w:lang w:eastAsia="hi-IN"/>
        </w:rPr>
        <w:t xml:space="preserve">Całość dyskusji oraz poruszane </w:t>
      </w:r>
      <w:r>
        <w:rPr>
          <w:rFonts w:ascii="Verdana" w:eastAsia="Arial Unicode MS" w:hAnsi="Verdana" w:cs="Verdana"/>
          <w:i/>
          <w:sz w:val="20"/>
          <w:szCs w:val="20"/>
          <w:lang w:eastAsia="hi-IN"/>
        </w:rPr>
        <w:t>problemy – nagrane zostają na dyktafon</w:t>
      </w:r>
      <w:r>
        <w:rPr>
          <w:rFonts w:ascii="Verdana" w:eastAsia="Arial Unicode MS" w:hAnsi="Verdana" w:cs="Verdana"/>
          <w:i/>
          <w:sz w:val="20"/>
          <w:szCs w:val="20"/>
          <w:lang w:eastAsia="hi-IN"/>
        </w:rPr>
        <w:br/>
      </w:r>
      <w:r>
        <w:rPr>
          <w:rFonts w:ascii="Verdana" w:eastAsia="Arial Unicode MS" w:hAnsi="Verdana" w:cs="Verdana"/>
          <w:i/>
          <w:sz w:val="20"/>
          <w:szCs w:val="20"/>
          <w:lang w:eastAsia="hi-IN"/>
        </w:rPr>
        <w:t>i przechowywane w Biurze Rady, natomiast wersja z obrazem i dźwiękiem – pod adresem:</w:t>
      </w:r>
    </w:p>
    <w:p w:rsidR="000274AE" w:rsidRDefault="000274AE">
      <w:pPr>
        <w:pStyle w:val="Standard"/>
        <w:spacing w:line="200" w:lineRule="atLeast"/>
        <w:jc w:val="both"/>
      </w:pPr>
    </w:p>
    <w:p w:rsidR="000274AE" w:rsidRDefault="00950ADF">
      <w:pPr>
        <w:pStyle w:val="NormalnyWeb"/>
        <w:spacing w:after="0"/>
      </w:pPr>
      <w:hyperlink r:id="rId7" w:history="1">
        <w:r>
          <w:rPr>
            <w:rFonts w:ascii="Calibri" w:eastAsia="Droid Sans Fallback" w:hAnsi="Calibri" w:cs="Calibri"/>
            <w:color w:val="0000FF"/>
            <w:sz w:val="22"/>
            <w:szCs w:val="22"/>
            <w:u w:val="single"/>
            <w:lang w:eastAsia="en-US"/>
          </w:rPr>
          <w:t>https://www.youtube.com/watch?v=h82ikcsATDQ</w:t>
        </w:r>
      </w:hyperlink>
    </w:p>
    <w:p w:rsidR="000274AE" w:rsidRDefault="000274AE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:rsidR="000274AE" w:rsidRDefault="00950ADF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1</w:t>
      </w:r>
    </w:p>
    <w:p w:rsidR="000274AE" w:rsidRDefault="00950ADF">
      <w:pPr>
        <w:pStyle w:val="Standard"/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Otwarcie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XI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.</w:t>
      </w:r>
    </w:p>
    <w:p w:rsidR="000274AE" w:rsidRDefault="000274AE">
      <w:pPr>
        <w:pStyle w:val="Standard"/>
        <w:rPr>
          <w:rFonts w:ascii="Verdana" w:eastAsia="Lucida Sans Unicode" w:hAnsi="Verdana" w:cs="Tahoma"/>
          <w:color w:val="000000"/>
          <w:u w:val="single"/>
          <w:lang w:val="en-US" w:bidi="en-US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w Szczawnie-Zdroju Pan Michał Broda</w:t>
      </w:r>
      <w:r>
        <w:rPr>
          <w:rFonts w:ascii="Verdana" w:hAnsi="Verdana"/>
          <w:sz w:val="22"/>
          <w:szCs w:val="22"/>
        </w:rPr>
        <w:t xml:space="preserve"> otworzył XII sesję Rady Miejskiej w Szczawnie-Zdroju oraz powitał Radnych, Burmistrza-Pana Marka </w:t>
      </w:r>
      <w:proofErr w:type="spellStart"/>
      <w:r>
        <w:rPr>
          <w:rFonts w:ascii="Verdana" w:hAnsi="Verdana"/>
          <w:sz w:val="22"/>
          <w:szCs w:val="22"/>
        </w:rPr>
        <w:t>Fedoruka</w:t>
      </w:r>
      <w:proofErr w:type="spellEnd"/>
      <w:r>
        <w:rPr>
          <w:rFonts w:ascii="Verdana" w:hAnsi="Verdana"/>
          <w:sz w:val="22"/>
          <w:szCs w:val="22"/>
        </w:rPr>
        <w:t xml:space="preserve">, Skarbnik Miasta–Panią Bogumiłę Wojtczuk, Sekretarza–Pana Sławomira Grochalę, kierowników oraz pracowników </w:t>
      </w:r>
      <w:proofErr w:type="spellStart"/>
      <w:r>
        <w:rPr>
          <w:rFonts w:ascii="Verdana" w:hAnsi="Verdana"/>
          <w:sz w:val="22"/>
          <w:szCs w:val="22"/>
        </w:rPr>
        <w:t>Urzędu</w:t>
      </w:r>
      <w:r>
        <w:rPr>
          <w:rFonts w:ascii="Verdana" w:hAnsi="Verdana"/>
          <w:sz w:val="22"/>
          <w:szCs w:val="22"/>
        </w:rPr>
        <w:t>,zaproszonych</w:t>
      </w:r>
      <w:proofErr w:type="spellEnd"/>
      <w:r>
        <w:rPr>
          <w:rFonts w:ascii="Verdana" w:hAnsi="Verdana"/>
          <w:sz w:val="22"/>
          <w:szCs w:val="22"/>
        </w:rPr>
        <w:t xml:space="preserve"> gości, a także mieszkańców Szczawna- Zdroju.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Przewodniczący Rady Miejskiej poinformował, że zawiadomienie o sesji zostało dostarczone zgodnie ze Statutem Uzdrowiskowej Gminy Szczawno- Zdrój czyli 10 dni przed sesją.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W związku z powyższym posi</w:t>
      </w:r>
      <w:r>
        <w:rPr>
          <w:rFonts w:ascii="Verdana" w:hAnsi="Verdana"/>
          <w:sz w:val="22"/>
          <w:szCs w:val="22"/>
        </w:rPr>
        <w:t>edzenie w dniu 23 sierpnia br. jest prawomocne.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Na podstawie listy obecności ustalono, że na stan 15 Radnych - 14 Radnych było obecnych.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 Rady Miejskiej w Szczawnie-Zdroju</w:t>
      </w:r>
      <w:r>
        <w:rPr>
          <w:rFonts w:ascii="Verdana" w:hAnsi="Verdana"/>
          <w:sz w:val="22"/>
          <w:szCs w:val="22"/>
        </w:rPr>
        <w:t xml:space="preserve"> poinformował, że Zarząd Powiatu Wałbrzyskiego podjął decyzję o przekaz</w:t>
      </w:r>
      <w:r>
        <w:rPr>
          <w:rFonts w:ascii="Verdana" w:hAnsi="Verdana"/>
          <w:sz w:val="22"/>
          <w:szCs w:val="22"/>
        </w:rPr>
        <w:t>aniu 25.000,00 zł na zadanie: budowa tężni solankowej w Szczawnie-Zdroju tj. na koncepcję. W dniu 23 sierpnia 2019 r. Zarząd podjął taką decyzję, że uchwała w tej sprawie jest kierowana na sesję, która odbędzie się w dniu 10 września br. Pan Michał Broda p</w:t>
      </w:r>
      <w:r>
        <w:rPr>
          <w:rFonts w:ascii="Verdana" w:hAnsi="Verdana"/>
          <w:sz w:val="22"/>
          <w:szCs w:val="22"/>
        </w:rPr>
        <w:t>odziękował osobom zaangażowanym w ten proces, Radnym Szczawno-Zdrój Możliwości, którzy uczestniczyli w spotkaniach i wnosili zapytania do Pana Starosty, Panu Burmistrzowi, który w ostatnich dniach skierował takie pismo do Pana Starosty.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0274AE">
      <w:pPr>
        <w:pStyle w:val="NormalnyWeb"/>
        <w:spacing w:after="0"/>
      </w:pPr>
    </w:p>
    <w:p w:rsidR="000274AE" w:rsidRDefault="00950ADF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2</w:t>
      </w:r>
    </w:p>
    <w:p w:rsidR="000274AE" w:rsidRDefault="000274AE">
      <w:pPr>
        <w:pStyle w:val="NormalnyWeb"/>
        <w:spacing w:after="0"/>
      </w:pPr>
    </w:p>
    <w:p w:rsidR="000274AE" w:rsidRDefault="00950ADF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 xml:space="preserve">Przyjęcie </w:t>
      </w:r>
      <w:r>
        <w:rPr>
          <w:rFonts w:ascii="Verdana" w:hAnsi="Verdana"/>
          <w:sz w:val="22"/>
          <w:szCs w:val="22"/>
          <w:u w:val="single"/>
        </w:rPr>
        <w:t>porządku obrad.</w:t>
      </w:r>
    </w:p>
    <w:p w:rsidR="000274AE" w:rsidRDefault="000274AE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Rady Miejskiej</w:t>
      </w:r>
      <w:r>
        <w:rPr>
          <w:rFonts w:ascii="Verdana" w:hAnsi="Verdana"/>
          <w:sz w:val="22"/>
          <w:szCs w:val="22"/>
        </w:rPr>
        <w:t xml:space="preserve"> zapytał: czy ktoś z Państwa zgłasza propozycję zmiany porządku obrad sesji?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Radna Pani Agnieszka Pisarska</w:t>
      </w:r>
      <w:r>
        <w:rPr>
          <w:rFonts w:ascii="Verdana" w:hAnsi="Verdana"/>
          <w:sz w:val="22"/>
          <w:szCs w:val="22"/>
        </w:rPr>
        <w:t xml:space="preserve"> zaproponowała dodanie punktu pn.:</w:t>
      </w:r>
    </w:p>
    <w:p w:rsidR="000274AE" w:rsidRDefault="00950ADF">
      <w:pPr>
        <w:pStyle w:val="NormalnyWeb"/>
        <w:spacing w:after="0"/>
        <w:ind w:left="720"/>
        <w:jc w:val="both"/>
      </w:pPr>
      <w:r>
        <w:rPr>
          <w:rFonts w:eastAsia="Lucida Sans Unicode" w:cs="Tahoma"/>
          <w:color w:val="000000"/>
          <w:lang w:val="en-US" w:eastAsia="en-US" w:bidi="en-US"/>
        </w:rPr>
        <w:t>“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XL/57/17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lastRenderedPageBreak/>
        <w:t xml:space="preserve">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25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września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2017 r.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nadania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statutu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Młodzieżowej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(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jako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pkt 14).”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Radni zagłosowali jednomyślnie za dodaniem ww. punktu do porządku obrad tj. 14 za, przeciw – 0, wstrzymało się od głosu – 0.</w:t>
      </w:r>
    </w:p>
    <w:p w:rsidR="000274AE" w:rsidRDefault="00950ADF">
      <w:pPr>
        <w:pStyle w:val="NormalnyWeb"/>
        <w:spacing w:before="280" w:after="0"/>
      </w:pPr>
      <w:r>
        <w:rPr>
          <w:rFonts w:ascii="Verdana" w:hAnsi="Verdana"/>
          <w:sz w:val="20"/>
          <w:szCs w:val="20"/>
          <w:u w:val="single"/>
        </w:rPr>
        <w:t>Porz</w:t>
      </w:r>
      <w:r>
        <w:rPr>
          <w:rFonts w:ascii="Verdana" w:hAnsi="Verdana"/>
          <w:sz w:val="20"/>
          <w:szCs w:val="20"/>
          <w:u w:val="single"/>
        </w:rPr>
        <w:t>ądek obrad przed głosowaniem:</w:t>
      </w:r>
    </w:p>
    <w:p w:rsidR="000274AE" w:rsidRDefault="00950ADF">
      <w:pPr>
        <w:pStyle w:val="NormalnyWeb"/>
        <w:numPr>
          <w:ilvl w:val="0"/>
          <w:numId w:val="3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Otwarcie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XII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sesji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Przyjęcie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porządku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obrad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Informacja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nt.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realizacji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wniosków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Radnych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złożonych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do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budżetu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rok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Przyjęcie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protokołu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z XI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sesji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19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lipca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2019 r.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Sprawozdanie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Burmistrza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działalności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między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sesjami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-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zapytania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odpowiedzi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Przyjęcie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sprawozdań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pracy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Stałych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Komisji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budżecie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rok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 2019.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określenia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warunków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tryb</w:t>
      </w:r>
      <w:r>
        <w:rPr>
          <w:rFonts w:eastAsia="Lucida Sans Unicode" w:cs="Tahoma"/>
          <w:color w:val="000000"/>
          <w:lang w:val="en-US" w:eastAsia="en-US" w:bidi="en-US"/>
        </w:rPr>
        <w:t>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finansowania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formie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dotacji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zadań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służących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rozwojowi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sportu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utworzenia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budżetu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obywatelskiego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Uzdrowiskowej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Szczawno-Zdrój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LVI/82/18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t>w Szczawni</w:t>
      </w:r>
      <w:r>
        <w:rPr>
          <w:rFonts w:eastAsia="Lucida Sans Unicode" w:cs="Tahoma"/>
          <w:color w:val="000000"/>
          <w:lang w:val="en-US" w:eastAsia="en-US" w:bidi="en-US"/>
        </w:rPr>
        <w:t xml:space="preserve">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29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października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 r.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statutu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Uzdrowiskowej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Szczawno-Zdrój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LVI/82/18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t xml:space="preserve">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29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października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 r.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statutu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Uzdrowiskowej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Szczawno-Zdrój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powołania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Zespołu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opiniującego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kandydatów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ławników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kadencję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latach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2020-2023.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XLV/8/18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t xml:space="preserve">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5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lutego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 r.</w:t>
      </w:r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utworzenia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Centrum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Usług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Wspólnych</w:t>
      </w:r>
      <w:proofErr w:type="spellEnd"/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Wnioski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Radnych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udzielanie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odpowiedzi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Informacje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komunikaty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1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Zamknięcie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obrad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spacing w:before="280" w:after="0"/>
      </w:pPr>
      <w:r>
        <w:rPr>
          <w:rFonts w:ascii="Verdana" w:hAnsi="Verdana"/>
          <w:sz w:val="20"/>
          <w:szCs w:val="20"/>
          <w:u w:val="single"/>
        </w:rPr>
        <w:t>Wobec braku uwag przyjęto porządek obrad po głosowaniu za dodaniem punktu zaproponowanego przez Radną Panią Pisarską:</w:t>
      </w:r>
      <w:r>
        <w:rPr>
          <w:rFonts w:ascii="Verdana" w:hAnsi="Verdana"/>
          <w:sz w:val="20"/>
          <w:szCs w:val="20"/>
          <w:u w:val="single"/>
        </w:rPr>
        <w:br/>
      </w:r>
    </w:p>
    <w:p w:rsidR="000274AE" w:rsidRDefault="00950ADF">
      <w:pPr>
        <w:pStyle w:val="NormalnyWeb"/>
        <w:numPr>
          <w:ilvl w:val="0"/>
          <w:numId w:val="4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Otwarcie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XII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sesji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Przyjęcie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porządku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obrad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Informacja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nt.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realizacji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wniosków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Radnych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złożonych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do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budżetu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rok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Przyjęcie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protokołu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z XI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sesji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19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lipca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2019 r.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Sprawozdanie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Burmistrza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działalności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między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sesjami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-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zapytania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odpowiedzi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Przyjęcie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sprawozdań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pracy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Stałych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Komisji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budżecie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rok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 2019.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określenia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warunków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trybu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finansowania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formie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dotacji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zadań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służących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rozwojowi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sportu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utworzenia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budżetu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obywatelskiego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Uzdrowiskowej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Szczawno-Zdrój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LVI/82/18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t xml:space="preserve">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29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października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 r.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statutu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Uzdrowiskowej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Szczawno-Zdrój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LVI/82/18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t xml:space="preserve">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29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października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 r.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statutu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Uzdrowiskowej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Gminy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lastRenderedPageBreak/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Szc</w:t>
      </w:r>
      <w:r>
        <w:rPr>
          <w:rFonts w:eastAsia="Lucida Sans Unicode" w:cs="Tahoma"/>
          <w:color w:val="000000"/>
          <w:lang w:val="en-US" w:eastAsia="en-US" w:bidi="en-US"/>
        </w:rPr>
        <w:t>zawno-Zdrój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powołania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Zespołu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opiniującego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kandydatów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ławników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kadencję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latach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2020-2023.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XLV/8/18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t xml:space="preserve">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5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lutego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2018 r.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utworzen</w:t>
      </w:r>
      <w:r>
        <w:rPr>
          <w:rFonts w:eastAsia="Lucida Sans Unicode" w:cs="Tahoma"/>
          <w:color w:val="000000"/>
          <w:lang w:val="en-US" w:eastAsia="en-US" w:bidi="en-US"/>
        </w:rPr>
        <w:t>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Centrum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Usług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Wspólnych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Podjęcie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zmiany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uchwały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nr XL/57/17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br/>
      </w:r>
      <w:r>
        <w:rPr>
          <w:rFonts w:eastAsia="Lucida Sans Unicode" w:cs="Tahoma"/>
          <w:color w:val="000000"/>
          <w:lang w:val="en-US" w:eastAsia="en-US" w:bidi="en-US"/>
        </w:rPr>
        <w:t xml:space="preserve">w Szczawnie-Zdroju z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dnia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25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września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2017 r. w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sprawie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nadania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statutu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Młodzieżowej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Rady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Miejskiej</w:t>
      </w:r>
      <w:proofErr w:type="spellEnd"/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Wnioski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Radnych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udzielanie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na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nie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odpowiedzi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Informacje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r>
        <w:rPr>
          <w:rFonts w:eastAsia="Lucida Sans Unicode" w:cs="Tahoma"/>
          <w:color w:val="000000"/>
          <w:lang w:val="en-US" w:eastAsia="en-US" w:bidi="en-US"/>
        </w:rPr>
        <w:t xml:space="preserve">i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komunikaty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2"/>
        </w:numPr>
        <w:spacing w:after="0"/>
        <w:jc w:val="both"/>
      </w:pPr>
      <w:proofErr w:type="spellStart"/>
      <w:r>
        <w:rPr>
          <w:rFonts w:eastAsia="Lucida Sans Unicode" w:cs="Tahoma"/>
          <w:color w:val="000000"/>
          <w:lang w:val="en-US" w:eastAsia="en-US" w:bidi="en-US"/>
        </w:rPr>
        <w:t>Zamknięcie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 xml:space="preserve"> </w:t>
      </w:r>
      <w:proofErr w:type="spellStart"/>
      <w:r>
        <w:rPr>
          <w:rFonts w:eastAsia="Lucida Sans Unicode" w:cs="Tahoma"/>
          <w:color w:val="000000"/>
          <w:lang w:val="en-US" w:eastAsia="en-US" w:bidi="en-US"/>
        </w:rPr>
        <w:t>obrad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3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nt.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realizacji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wniosków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Radnych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złożonych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budżetu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Gminy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rok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2018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programie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realizację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wniosków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przedstawiono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Gospodarki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Mieniem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(w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19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sierpnia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2019 r.).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szczegóły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przedstawił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Grzegorz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Hałdaś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-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Inspektor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Wydziału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Gospodarki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Komunalnej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załacznik</w:t>
      </w:r>
      <w:proofErr w:type="spellEnd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nr 4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niniejszego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Przewodniczacy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</w:t>
      </w: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Po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przedstawieniu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Radna</w:t>
      </w:r>
      <w:proofErr w:type="spellEnd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Agnieszka </w:t>
      </w: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Pisarska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zapytała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co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zrobić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częścią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ul.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Wczasowej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gdzie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mógł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wjechać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samochód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i w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wiązku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dokończony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remont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?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Szczawna-Zdroju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Pan Mar</w:t>
      </w: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ek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Fedoruk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udzielił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odpowiedzi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-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część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ul.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Wczasowej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ul.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Granicznej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sprzęt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mógł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wjechać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ponieważ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ma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ograniczone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możliwości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poruszania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posiada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oraniczoną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możliwość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skrętu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wąskich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ulicach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ma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możliwości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ten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pojazd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tam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wj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echał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Wystąpiły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problemy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techniczne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Natomiast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czas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pracownicy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rozważają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aspekt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wyglądu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miejsca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rozważają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temat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nawierzchni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ul.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Wczasowej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Przeszkodą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to,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wjazdy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garaży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bardzo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strome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remont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ulicy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duży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koszt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Natomiast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oczywiście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wykonania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związku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brakiem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uwag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r>
        <w:rPr>
          <w:rFonts w:ascii="Verdana" w:hAnsi="Verdana"/>
          <w:sz w:val="22"/>
          <w:szCs w:val="22"/>
        </w:rPr>
        <w:t>Radni przystąpili do głosowania. Zagłosowali jednomyślnie za przyjęciem ww. informacji tj.</w:t>
      </w:r>
    </w:p>
    <w:p w:rsidR="000274AE" w:rsidRDefault="00950ADF">
      <w:pPr>
        <w:pStyle w:val="NormalnyWeb"/>
        <w:spacing w:after="0"/>
        <w:jc w:val="center"/>
      </w:pPr>
      <w:r>
        <w:rPr>
          <w:rFonts w:ascii="Verdana" w:hAnsi="Verdana"/>
          <w:i/>
          <w:sz w:val="22"/>
          <w:szCs w:val="22"/>
        </w:rPr>
        <w:t>14 za, przeciw – 0, wstrzymało się od głosu – 0.</w:t>
      </w:r>
    </w:p>
    <w:p w:rsidR="000274AE" w:rsidRDefault="000274AE">
      <w:pPr>
        <w:pStyle w:val="Standard"/>
        <w:jc w:val="both"/>
      </w:pPr>
    </w:p>
    <w:p w:rsidR="000274AE" w:rsidRDefault="00950ADF">
      <w:pPr>
        <w:pStyle w:val="NormalnyWeb"/>
        <w:tabs>
          <w:tab w:val="left" w:pos="5820"/>
        </w:tabs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4</w:t>
      </w:r>
      <w:r>
        <w:rPr>
          <w:rFonts w:ascii="Verdana" w:hAnsi="Verdana"/>
          <w:sz w:val="22"/>
          <w:szCs w:val="22"/>
        </w:rPr>
        <w:tab/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Przyjęcie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z XI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w Szczawnie-Zdroju, z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19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lipca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2019 r.</w:t>
      </w:r>
    </w:p>
    <w:p w:rsidR="000274AE" w:rsidRDefault="000274AE">
      <w:pPr>
        <w:pStyle w:val="Standard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zapytał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są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jakieś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uwagi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Wobec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braku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uwag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przystapiono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głosowania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:rsidR="000274AE" w:rsidRDefault="00950ADF">
      <w:pPr>
        <w:pStyle w:val="Standard"/>
        <w:jc w:val="both"/>
      </w:pPr>
      <w:r>
        <w:rPr>
          <w:rFonts w:ascii="Verdana" w:hAnsi="Verdana"/>
        </w:rPr>
        <w:t>Radni przyjęli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protokół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z XI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w Sz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czawnie-Zdroju, z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14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czerwca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2019 r.</w:t>
      </w:r>
    </w:p>
    <w:p w:rsidR="000274AE" w:rsidRDefault="00950ADF">
      <w:pPr>
        <w:pStyle w:val="NormalnyWeb"/>
        <w:spacing w:after="0"/>
        <w:jc w:val="center"/>
      </w:pPr>
      <w:r>
        <w:rPr>
          <w:rFonts w:ascii="Verdana" w:hAnsi="Verdana"/>
          <w:i/>
          <w:sz w:val="22"/>
          <w:szCs w:val="22"/>
        </w:rPr>
        <w:t>13 Radnych zagłosowało za, przeciw – 0, wstrzymało się od głosu – 1.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5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Sprawozdanie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Burmistrza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działalności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między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sesjami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–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zapytania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lastRenderedPageBreak/>
        <w:t xml:space="preserve">i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odpowiedzi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nr 5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niniejszego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Wobec braku uwag, Radni przystąpili do glosowania. Zagłosowali jednomyślnie za dodaniem ww. punktu do porządku obrad tj.</w:t>
      </w:r>
    </w:p>
    <w:p w:rsidR="000274AE" w:rsidRDefault="00950ADF">
      <w:pPr>
        <w:pStyle w:val="NormalnyWeb"/>
        <w:spacing w:after="0"/>
        <w:jc w:val="center"/>
      </w:pPr>
      <w:r>
        <w:rPr>
          <w:rFonts w:ascii="Verdana" w:hAnsi="Verdana"/>
          <w:sz w:val="22"/>
          <w:szCs w:val="22"/>
        </w:rPr>
        <w:t>13 za, przeciw – 0, wstrzymało się od głosu – 1.</w:t>
      </w:r>
    </w:p>
    <w:p w:rsidR="000274AE" w:rsidRDefault="000274AE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:rsidR="000274AE" w:rsidRDefault="00950ADF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6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 xml:space="preserve">Przyjęcie </w:t>
      </w:r>
      <w:r>
        <w:rPr>
          <w:rFonts w:ascii="Verdana" w:hAnsi="Verdana"/>
          <w:sz w:val="22"/>
          <w:szCs w:val="22"/>
          <w:u w:val="single"/>
        </w:rPr>
        <w:t>sprawozdań z pracy Stałych Komisji Rady.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Przewodnicząca Komisji Budżetowej i Gospodarki Mieniem Pani Agnieszka Pisarska</w:t>
      </w:r>
      <w:r>
        <w:rPr>
          <w:rFonts w:ascii="Verdana" w:hAnsi="Verdana"/>
          <w:sz w:val="22"/>
          <w:szCs w:val="22"/>
        </w:rPr>
        <w:t xml:space="preserve"> przedstawiła sprawozdanie z pracy Komisji.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Radni zagłosowali w sprawie przyjęcia sprawozdania z pracy Komisji Budżetowej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i Gospodarki M</w:t>
      </w:r>
      <w:r>
        <w:rPr>
          <w:rFonts w:ascii="Verdana" w:hAnsi="Verdana"/>
          <w:sz w:val="22"/>
          <w:szCs w:val="22"/>
        </w:rPr>
        <w:t>ieniem następująco:</w:t>
      </w:r>
    </w:p>
    <w:p w:rsidR="000274AE" w:rsidRDefault="00950ADF">
      <w:pPr>
        <w:pStyle w:val="NormalnyWeb"/>
        <w:spacing w:after="0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14 Radnych zagłosowało za, przeciw – 0 wstrzymało się od głosu – 0.</w:t>
      </w:r>
    </w:p>
    <w:p w:rsidR="000274AE" w:rsidRDefault="000274AE">
      <w:pPr>
        <w:pStyle w:val="NormalnyWeb"/>
        <w:spacing w:after="0"/>
        <w:jc w:val="center"/>
        <w:rPr>
          <w:rFonts w:ascii="Verdana" w:hAnsi="Verdana"/>
          <w:b/>
          <w:i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 xml:space="preserve">Przewodnicząca Komisji Oświaty, Kultury i Sportu Pani Edyta </w:t>
      </w:r>
      <w:proofErr w:type="spellStart"/>
      <w:r>
        <w:rPr>
          <w:rFonts w:ascii="Verdana" w:hAnsi="Verdana"/>
          <w:b/>
          <w:sz w:val="22"/>
          <w:szCs w:val="22"/>
        </w:rPr>
        <w:t>Pantol</w:t>
      </w:r>
      <w:proofErr w:type="spellEnd"/>
      <w:r>
        <w:rPr>
          <w:rFonts w:ascii="Verdana" w:hAnsi="Verdana"/>
          <w:sz w:val="22"/>
          <w:szCs w:val="22"/>
        </w:rPr>
        <w:t xml:space="preserve"> przedstawiła sprawozdanie z pracy Komisji.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Między Radnymi wywiązała się dyskusja.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Radny Pan Józef K</w:t>
      </w:r>
      <w:r>
        <w:rPr>
          <w:rFonts w:ascii="Verdana" w:hAnsi="Verdana"/>
          <w:b/>
          <w:sz w:val="22"/>
          <w:szCs w:val="22"/>
        </w:rPr>
        <w:t>aczanowski</w:t>
      </w:r>
      <w:r>
        <w:rPr>
          <w:rFonts w:ascii="Verdana" w:hAnsi="Verdana"/>
          <w:sz w:val="22"/>
          <w:szCs w:val="22"/>
        </w:rPr>
        <w:t xml:space="preserve"> skierował pytanie do Radnego Pana Janusza Kozłowicza, który organizuje półkolonie: ile dzieci było uczestnikami półkolonii? czy to są 2 turnusy? jaka była odpłatność za uczestnictwo w półkoloniach? czy dzieci były zadowolone w związku z różnymi </w:t>
      </w:r>
      <w:r>
        <w:rPr>
          <w:rFonts w:ascii="Verdana" w:hAnsi="Verdana"/>
          <w:sz w:val="22"/>
          <w:szCs w:val="22"/>
        </w:rPr>
        <w:t>atrakcjami?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Radny Kozłowicz</w:t>
      </w:r>
      <w:r>
        <w:rPr>
          <w:rFonts w:ascii="Verdana" w:hAnsi="Verdana"/>
          <w:sz w:val="22"/>
          <w:szCs w:val="22"/>
        </w:rPr>
        <w:t xml:space="preserve"> odpowiedział, że w półkoloniach wzięły udział 53 osoby, turnus powinien liczyć po 25 osób, natomiast dodatkowo były też osoby korzystające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z połowy turnusu, dlatego jest nie 50 osób, lecz 53. Odpłatność to 370 zł, pozostałą kwot</w:t>
      </w:r>
      <w:r>
        <w:rPr>
          <w:rFonts w:ascii="Verdana" w:hAnsi="Verdana"/>
          <w:sz w:val="22"/>
          <w:szCs w:val="22"/>
        </w:rPr>
        <w:t>ę dopłaciła Gmina. Jeśli chodzi o zadowolenie dzieci to powinny same się na ten temat wypowiedzieć, jednak Radny Kozłowicz nie słyszał żadnych negatywnych opinii, więc wszyscy chyba są zadowoleni.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Radny Kaczanowski</w:t>
      </w:r>
      <w:r>
        <w:rPr>
          <w:rFonts w:ascii="Verdana" w:hAnsi="Verdana"/>
          <w:sz w:val="22"/>
          <w:szCs w:val="22"/>
        </w:rPr>
        <w:t xml:space="preserve"> podziękował Radnemu Kozłowiczowi za zorga</w:t>
      </w:r>
      <w:r>
        <w:rPr>
          <w:rFonts w:ascii="Verdana" w:hAnsi="Verdana"/>
          <w:sz w:val="22"/>
          <w:szCs w:val="22"/>
        </w:rPr>
        <w:t>nizowanie półkolonii i za zaangażowanie.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Pozostali Radni </w:t>
      </w:r>
      <w:r>
        <w:rPr>
          <w:rFonts w:ascii="Verdana" w:hAnsi="Verdana"/>
          <w:sz w:val="22"/>
          <w:szCs w:val="22"/>
        </w:rPr>
        <w:t>również podziękowali Panu Kozłowiczowi za to zaangażowanie.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Ponadto Przewodniczący</w:t>
      </w:r>
      <w:r>
        <w:rPr>
          <w:rFonts w:ascii="Verdana" w:hAnsi="Verdana"/>
          <w:sz w:val="22"/>
          <w:szCs w:val="22"/>
        </w:rPr>
        <w:t xml:space="preserve"> wypowiedział się na temat opinii o półkoloniach, które są bardzo dobre.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Następnie Radni przystąpili do głosowania za przyjęciem sprawozdania z Komisji Oświaty, Kultury i Sportu.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14 Radnych zagłosowało za, przeciw – 0, wstrzymało się od głosu – 0</w:t>
      </w:r>
      <w:r>
        <w:rPr>
          <w:rFonts w:ascii="Verdana" w:hAnsi="Verdana"/>
          <w:i/>
          <w:color w:val="000000"/>
          <w:sz w:val="22"/>
          <w:szCs w:val="22"/>
        </w:rPr>
        <w:br/>
      </w:r>
      <w:r>
        <w:rPr>
          <w:rFonts w:ascii="Verdana" w:hAnsi="Verdana"/>
          <w:i/>
          <w:color w:val="000000"/>
          <w:sz w:val="22"/>
          <w:szCs w:val="22"/>
        </w:rPr>
        <w:t xml:space="preserve"> głosy n</w:t>
      </w:r>
      <w:r>
        <w:rPr>
          <w:rFonts w:ascii="Verdana" w:hAnsi="Verdana"/>
          <w:i/>
          <w:color w:val="000000"/>
          <w:sz w:val="22"/>
          <w:szCs w:val="22"/>
        </w:rPr>
        <w:t>ieoddane – 0.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 xml:space="preserve">Przewodnicząca Komisji Spraw Obywatelskich Pani Agnieszka Wilk </w:t>
      </w:r>
      <w:r>
        <w:rPr>
          <w:rFonts w:ascii="Verdana" w:hAnsi="Verdana"/>
          <w:sz w:val="22"/>
          <w:szCs w:val="22"/>
        </w:rPr>
        <w:t>przedstawiła sprawozdanie z pracy Komisji.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Między Radnymi wywiązała się dyskusja.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Wiceprzewodnicząca Pani Dorota Wołoszyn-</w:t>
      </w:r>
      <w:proofErr w:type="spellStart"/>
      <w:r>
        <w:rPr>
          <w:rFonts w:ascii="Verdana" w:hAnsi="Verdana"/>
          <w:b/>
          <w:sz w:val="22"/>
          <w:szCs w:val="22"/>
        </w:rPr>
        <w:t>Pusłowska</w:t>
      </w:r>
      <w:proofErr w:type="spellEnd"/>
      <w:r>
        <w:rPr>
          <w:rFonts w:ascii="Verdana" w:hAnsi="Verdana"/>
          <w:sz w:val="22"/>
          <w:szCs w:val="22"/>
        </w:rPr>
        <w:t xml:space="preserve"> zabrała głos. 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czasie ww. komisji członkowie</w:t>
      </w:r>
      <w:r>
        <w:rPr>
          <w:rFonts w:ascii="Verdana" w:hAnsi="Verdana"/>
          <w:sz w:val="22"/>
          <w:szCs w:val="22"/>
        </w:rPr>
        <w:t xml:space="preserve"> Stowarzyszenia „Ocalić Pogórze Chełmca” przedstawili potencjalne zagrożenia po stronie inwestycji, </w:t>
      </w:r>
      <w:r>
        <w:rPr>
          <w:rFonts w:ascii="Verdana" w:hAnsi="Verdana"/>
          <w:sz w:val="22"/>
          <w:szCs w:val="22"/>
        </w:rPr>
        <w:t>która ma zamiar powstać</w:t>
      </w:r>
      <w:r>
        <w:rPr>
          <w:rFonts w:ascii="Verdana" w:hAnsi="Verdana"/>
          <w:sz w:val="22"/>
          <w:szCs w:val="22"/>
        </w:rPr>
        <w:t xml:space="preserve"> na pograniczu Uzdrowiskowej Gminy Miejskiej Szczawno-Zdrój oraz Wałbrzycha –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dzielnicy Konradów. W związku z tym faktem kilkoro Ra</w:t>
      </w:r>
      <w:r>
        <w:rPr>
          <w:rFonts w:ascii="Verdana" w:hAnsi="Verdana"/>
          <w:sz w:val="22"/>
          <w:szCs w:val="22"/>
        </w:rPr>
        <w:t xml:space="preserve">dnych przygotowało apel do Prezydenta Miasta Wałbrzycha o szczególne pochylenie się nad sprawą tej inwestycji, zostało przygotowane pismo i wyszczególniono w nim sprawy, które Radnych niepokoją. </w:t>
      </w:r>
      <w:r>
        <w:rPr>
          <w:rFonts w:ascii="Verdana" w:hAnsi="Verdana"/>
          <w:sz w:val="22"/>
          <w:szCs w:val="22"/>
        </w:rPr>
        <w:lastRenderedPageBreak/>
        <w:t>Wiceprzewodnicząca zaprosiła wszystkich Radnych do zapoznania</w:t>
      </w:r>
      <w:r>
        <w:rPr>
          <w:rFonts w:ascii="Verdana" w:hAnsi="Verdana"/>
          <w:sz w:val="22"/>
          <w:szCs w:val="22"/>
        </w:rPr>
        <w:t xml:space="preserve"> się z tym pismem i do złożenia podpisów.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Radny Pan Zenon Dec</w:t>
      </w:r>
      <w:r>
        <w:rPr>
          <w:rFonts w:ascii="Verdana" w:hAnsi="Verdana"/>
          <w:sz w:val="22"/>
          <w:szCs w:val="22"/>
        </w:rPr>
        <w:t xml:space="preserve"> zapytał w jakim terminie można się podpisać pod ww. apelem.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Radni uzgodnili, że podpisy można składać po sesji.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Wiceprzewodnicząca Pani Dorota Wołoszyn-</w:t>
      </w:r>
      <w:proofErr w:type="spellStart"/>
      <w:r>
        <w:rPr>
          <w:rFonts w:ascii="Verdana" w:hAnsi="Verdana"/>
          <w:b/>
          <w:bCs/>
          <w:sz w:val="22"/>
          <w:szCs w:val="22"/>
        </w:rPr>
        <w:t>Pusłowska</w:t>
      </w:r>
      <w:proofErr w:type="spellEnd"/>
      <w:r>
        <w:rPr>
          <w:rFonts w:ascii="Verdana" w:hAnsi="Verdana"/>
          <w:sz w:val="22"/>
          <w:szCs w:val="22"/>
        </w:rPr>
        <w:t xml:space="preserve"> poinformowała, że apel został sp</w:t>
      </w:r>
      <w:r>
        <w:rPr>
          <w:rFonts w:ascii="Verdana" w:hAnsi="Verdana"/>
          <w:sz w:val="22"/>
          <w:szCs w:val="22"/>
        </w:rPr>
        <w:t xml:space="preserve">orządzony w trzech egzemplarzach, ponieważ pismo skierowane jest do Pana Prezydenta Miasta Wałbrzycha, do organu wydającego decyzję tj. do Biura Administracji </w:t>
      </w:r>
      <w:proofErr w:type="spellStart"/>
      <w:r>
        <w:rPr>
          <w:rFonts w:ascii="Verdana" w:hAnsi="Verdana"/>
          <w:sz w:val="22"/>
          <w:szCs w:val="22"/>
        </w:rPr>
        <w:t>Architektoniczno</w:t>
      </w:r>
      <w:proofErr w:type="spellEnd"/>
    </w:p>
    <w:p w:rsidR="000274AE" w:rsidRDefault="00950ADF">
      <w:pPr>
        <w:pStyle w:val="NormalnyWeb"/>
        <w:spacing w:after="0"/>
      </w:pPr>
      <w:r>
        <w:rPr>
          <w:rFonts w:ascii="Verdana" w:hAnsi="Verdana"/>
          <w:sz w:val="22"/>
          <w:szCs w:val="22"/>
        </w:rPr>
        <w:t xml:space="preserve">-Budowlanej </w:t>
      </w:r>
      <w:r>
        <w:rPr>
          <w:rFonts w:ascii="Verdana" w:hAnsi="Verdana"/>
          <w:color w:val="000000"/>
          <w:sz w:val="22"/>
          <w:szCs w:val="22"/>
        </w:rPr>
        <w:t>Urzędu Miejskiego w Wałbrzychu</w:t>
      </w:r>
      <w:r>
        <w:rPr>
          <w:rFonts w:ascii="Verdana" w:hAnsi="Verdana"/>
          <w:sz w:val="22"/>
          <w:szCs w:val="22"/>
        </w:rPr>
        <w:t>, Biura Ochrony Środowiska, Gospodark</w:t>
      </w:r>
      <w:r>
        <w:rPr>
          <w:rFonts w:ascii="Verdana" w:hAnsi="Verdana"/>
          <w:sz w:val="22"/>
          <w:szCs w:val="22"/>
        </w:rPr>
        <w:t>i Wodnej i Leśnictwa.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Radni zagłosowali w sprawie przyjęcia sprawozdania z pracy Komisji Spraw Komisji Spraw Obywatelskich następująco:</w:t>
      </w:r>
    </w:p>
    <w:p w:rsidR="000274AE" w:rsidRDefault="00950ADF">
      <w:pPr>
        <w:pStyle w:val="NormalnyWeb"/>
        <w:spacing w:after="0"/>
        <w:jc w:val="center"/>
      </w:pPr>
      <w:r>
        <w:rPr>
          <w:rFonts w:ascii="Verdana" w:hAnsi="Verdana"/>
          <w:i/>
          <w:sz w:val="22"/>
          <w:szCs w:val="22"/>
        </w:rPr>
        <w:t>14 Radnych zagłosowało za, przeciw – 0, wstrzymało się od głosu – 0.</w:t>
      </w:r>
    </w:p>
    <w:p w:rsidR="000274AE" w:rsidRDefault="000274AE">
      <w:pPr>
        <w:pStyle w:val="NormalnyWeb"/>
        <w:spacing w:after="0"/>
        <w:jc w:val="center"/>
        <w:rPr>
          <w:rFonts w:ascii="Verdana" w:hAnsi="Verdana"/>
          <w:b/>
          <w:i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Przewodnicząca Komisji Uzdrowiskowej Pani Violeta</w:t>
      </w:r>
      <w:r>
        <w:rPr>
          <w:rFonts w:ascii="Verdana" w:hAnsi="Verdana"/>
          <w:b/>
          <w:sz w:val="22"/>
          <w:szCs w:val="22"/>
        </w:rPr>
        <w:t xml:space="preserve"> </w:t>
      </w:r>
      <w:proofErr w:type="spellStart"/>
      <w:r>
        <w:rPr>
          <w:rFonts w:ascii="Verdana" w:hAnsi="Verdana"/>
          <w:b/>
          <w:sz w:val="22"/>
          <w:szCs w:val="22"/>
        </w:rPr>
        <w:t>Mołda</w:t>
      </w:r>
      <w:proofErr w:type="spellEnd"/>
      <w:r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przedstawiła sprawozdanie z pracy Komisji.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Radni zagłosowali w sprawie przyjęcia sprawozdania z pracy Komisji Uzdrowiskowej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14 Radnych zagłosowało za, przeciw – 0, wstrzymało się od głosu – 0,</w:t>
      </w:r>
      <w:r>
        <w:rPr>
          <w:rFonts w:ascii="Verdana" w:hAnsi="Verdana"/>
          <w:i/>
          <w:color w:val="000000"/>
          <w:sz w:val="22"/>
          <w:szCs w:val="22"/>
        </w:rPr>
        <w:br/>
      </w:r>
      <w:r>
        <w:rPr>
          <w:rFonts w:ascii="Verdana" w:hAnsi="Verdana"/>
          <w:i/>
          <w:color w:val="000000"/>
          <w:sz w:val="22"/>
          <w:szCs w:val="22"/>
        </w:rPr>
        <w:t>głosy nieoddane – 0.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 xml:space="preserve">Komisji Skarg, </w:t>
      </w:r>
      <w:r>
        <w:rPr>
          <w:rFonts w:ascii="Verdana" w:hAnsi="Verdana"/>
          <w:b/>
          <w:sz w:val="22"/>
          <w:szCs w:val="22"/>
        </w:rPr>
        <w:t>Wniosków i Petycji Pan Tomasz Krupa</w:t>
      </w:r>
      <w:r>
        <w:rPr>
          <w:rFonts w:ascii="Verdana" w:hAnsi="Verdana"/>
          <w:sz w:val="22"/>
          <w:szCs w:val="22"/>
        </w:rPr>
        <w:t xml:space="preserve"> przedstawił sprawozdanie z pracy Komisji z dnia 22 lipca 2019 r. i z dnia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22 sierpnia 2019 r.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Przewodniczący Komisji </w:t>
      </w:r>
      <w:r>
        <w:rPr>
          <w:rFonts w:ascii="Verdana" w:hAnsi="Verdana"/>
          <w:sz w:val="22"/>
          <w:szCs w:val="22"/>
        </w:rPr>
        <w:t>poruszył sprawę zawieszenia jedynego Fitness Klubu Uzdrowiska Szczawno-Zdrój. Poinformował, że funkcjo</w:t>
      </w:r>
      <w:r>
        <w:rPr>
          <w:rFonts w:ascii="Verdana" w:hAnsi="Verdana"/>
          <w:sz w:val="22"/>
          <w:szCs w:val="22"/>
        </w:rPr>
        <w:t xml:space="preserve">nują tam obecnie zabiegi rehabilitacyjne, w przyszłości jest szansa na funkcjonowanie jedynej siłowni </w:t>
      </w:r>
      <w:proofErr w:type="spellStart"/>
      <w:r>
        <w:rPr>
          <w:rFonts w:ascii="Verdana" w:hAnsi="Verdana"/>
          <w:sz w:val="22"/>
          <w:szCs w:val="22"/>
        </w:rPr>
        <w:t>Szczawna-Zdroju</w:t>
      </w:r>
      <w:proofErr w:type="spellEnd"/>
      <w:r>
        <w:rPr>
          <w:rFonts w:ascii="Verdana" w:hAnsi="Verdana"/>
          <w:sz w:val="22"/>
          <w:szCs w:val="22"/>
        </w:rPr>
        <w:t>.</w:t>
      </w:r>
    </w:p>
    <w:p w:rsidR="000274AE" w:rsidRDefault="00950AD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Między Radnymi wwiązała się dyskusja na temat ronda znajdującego się przy TESCO.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 xml:space="preserve">Radny Pan Adam </w:t>
      </w:r>
      <w:proofErr w:type="spellStart"/>
      <w:r>
        <w:rPr>
          <w:rFonts w:ascii="Verdana" w:hAnsi="Verdana"/>
          <w:b/>
          <w:sz w:val="22"/>
          <w:szCs w:val="22"/>
        </w:rPr>
        <w:t>Jennings</w:t>
      </w:r>
      <w:proofErr w:type="spellEnd"/>
      <w:r>
        <w:rPr>
          <w:rFonts w:ascii="Verdana" w:hAnsi="Verdana"/>
          <w:sz w:val="22"/>
          <w:szCs w:val="22"/>
        </w:rPr>
        <w:t xml:space="preserve"> poinformował, że wniosek (DOTYCZ</w:t>
      </w:r>
      <w:r>
        <w:rPr>
          <w:rFonts w:ascii="Verdana" w:hAnsi="Verdana"/>
          <w:sz w:val="22"/>
          <w:szCs w:val="22"/>
        </w:rPr>
        <w:t xml:space="preserve">ĄCY NAZWANIA ROND NIEPOSIADAJĄCYCH NAZWY w Szczawnie-Zdroju) złożył do Przewodniczącego za pośrednictwem Rady Miejskiej. Radny Pan </w:t>
      </w:r>
      <w:proofErr w:type="spellStart"/>
      <w:r>
        <w:rPr>
          <w:rFonts w:ascii="Verdana" w:hAnsi="Verdana"/>
          <w:sz w:val="22"/>
          <w:szCs w:val="22"/>
        </w:rPr>
        <w:t>Jennings</w:t>
      </w:r>
      <w:proofErr w:type="spellEnd"/>
      <w:r>
        <w:rPr>
          <w:rFonts w:ascii="Verdana" w:hAnsi="Verdana"/>
          <w:sz w:val="22"/>
          <w:szCs w:val="22"/>
        </w:rPr>
        <w:t xml:space="preserve"> odczytał  treść ww. wniosku,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a następnie p</w:t>
      </w:r>
      <w:r>
        <w:rPr>
          <w:rFonts w:ascii="Verdana" w:hAnsi="Verdana"/>
          <w:color w:val="000000"/>
          <w:sz w:val="22"/>
          <w:szCs w:val="22"/>
        </w:rPr>
        <w:t>oinformował, że jest to jego własny pomysł, który został omówiony</w:t>
      </w:r>
      <w:r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>z mieszk</w:t>
      </w:r>
      <w:r>
        <w:rPr>
          <w:rFonts w:ascii="Verdana" w:hAnsi="Verdana"/>
          <w:color w:val="000000"/>
          <w:sz w:val="22"/>
          <w:szCs w:val="22"/>
        </w:rPr>
        <w:t xml:space="preserve">ańcami </w:t>
      </w:r>
      <w:proofErr w:type="spellStart"/>
      <w:r>
        <w:rPr>
          <w:rFonts w:ascii="Verdana" w:hAnsi="Verdana"/>
          <w:color w:val="000000"/>
          <w:sz w:val="22"/>
          <w:szCs w:val="22"/>
        </w:rPr>
        <w:t>Szczawna-Zdroju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oraz z Towarzystwem Miłośników </w:t>
      </w:r>
      <w:proofErr w:type="spellStart"/>
      <w:r>
        <w:rPr>
          <w:rFonts w:ascii="Verdana" w:hAnsi="Verdana"/>
          <w:color w:val="000000"/>
          <w:sz w:val="22"/>
          <w:szCs w:val="22"/>
        </w:rPr>
        <w:t>Szczawna-Zdroju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. Radny posiada opinię Pani Iwony Czech, która jest pozytywna. Radny powiedział, że ze wszystkimi z którymi rozmawiał - nikt nie podważył potrzeby nazwania tego ronda taką właśnie nazwą, </w:t>
      </w:r>
      <w:r>
        <w:rPr>
          <w:rFonts w:ascii="Verdana" w:hAnsi="Verdana"/>
          <w:color w:val="000000"/>
          <w:sz w:val="22"/>
          <w:szCs w:val="22"/>
        </w:rPr>
        <w:t xml:space="preserve">jednak wg zdania Pana </w:t>
      </w:r>
      <w:proofErr w:type="spellStart"/>
      <w:r>
        <w:rPr>
          <w:rFonts w:ascii="Verdana" w:hAnsi="Verdana"/>
          <w:color w:val="000000"/>
          <w:sz w:val="22"/>
          <w:szCs w:val="22"/>
        </w:rPr>
        <w:t>Jenningsa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do dnia wczorajszego. Wg Radnego </w:t>
      </w:r>
      <w:proofErr w:type="spellStart"/>
      <w:r>
        <w:rPr>
          <w:rFonts w:ascii="Verdana" w:hAnsi="Verdana"/>
          <w:color w:val="000000"/>
          <w:sz w:val="22"/>
          <w:szCs w:val="22"/>
        </w:rPr>
        <w:t>Jenningsa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wczorajsza dyskusja sprowadzała się do tego, by wniosek o nazwanie ulicy wg Jego pomysłu oddalić i zapomnieć</w:t>
      </w:r>
      <w:r>
        <w:rPr>
          <w:rFonts w:ascii="Verdana" w:hAnsi="Verdana"/>
          <w:color w:val="FF0000"/>
          <w:sz w:val="22"/>
          <w:szCs w:val="22"/>
        </w:rPr>
        <w:t xml:space="preserve">. </w:t>
      </w:r>
      <w:r>
        <w:rPr>
          <w:rFonts w:ascii="Verdana" w:hAnsi="Verdana"/>
          <w:color w:val="000000"/>
          <w:sz w:val="22"/>
          <w:szCs w:val="22"/>
        </w:rPr>
        <w:t>Radny zaproponował, by  jeszcze raz przemyśleć nazwanie ronda wspomnian</w:t>
      </w:r>
      <w:r>
        <w:rPr>
          <w:rFonts w:ascii="Verdana" w:hAnsi="Verdana"/>
          <w:color w:val="000000"/>
          <w:sz w:val="22"/>
          <w:szCs w:val="22"/>
        </w:rPr>
        <w:t>ą powyżej nazwą, która jest propozycją także mieszkańców.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Do ww. wypowiedzi odniósł się </w:t>
      </w:r>
      <w:r>
        <w:rPr>
          <w:rFonts w:ascii="Verdana" w:hAnsi="Verdana"/>
          <w:b/>
          <w:bCs/>
          <w:color w:val="000000"/>
          <w:sz w:val="22"/>
          <w:szCs w:val="22"/>
        </w:rPr>
        <w:t>Radny Pan Tomasz Krupa</w:t>
      </w:r>
      <w:r>
        <w:rPr>
          <w:rFonts w:ascii="Verdana" w:hAnsi="Verdana"/>
          <w:color w:val="000000"/>
          <w:sz w:val="22"/>
          <w:szCs w:val="22"/>
        </w:rPr>
        <w:t xml:space="preserve">: powiedział, że Radny </w:t>
      </w:r>
      <w:proofErr w:type="spellStart"/>
      <w:r>
        <w:rPr>
          <w:rFonts w:ascii="Verdana" w:hAnsi="Verdana"/>
          <w:color w:val="000000"/>
          <w:sz w:val="22"/>
          <w:szCs w:val="22"/>
        </w:rPr>
        <w:t>Jennings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zaproponował swoją nazwę, inni Radni zaproponowali swoją nazwę, zostanie to przemyślane i przedyskutowane. Radny K</w:t>
      </w:r>
      <w:r>
        <w:rPr>
          <w:rFonts w:ascii="Verdana" w:hAnsi="Verdana"/>
          <w:color w:val="000000"/>
          <w:sz w:val="22"/>
          <w:szCs w:val="22"/>
        </w:rPr>
        <w:t>rupa stwierdził, że na razie nie ma tego ronda, wszystko to się może zmienić i na razie nie ma co się zastanawiać nad jego nazwą, ponieważ trwa budowa obwodnicy. W związku z tym Radny Krupa jest za tym, aby jeszcze poczekać z kwestią nazwania ww. ronda.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</w:t>
      </w:r>
      <w:r>
        <w:rPr>
          <w:rFonts w:ascii="Verdana" w:hAnsi="Verdana"/>
          <w:b/>
          <w:bCs/>
          <w:color w:val="000000"/>
          <w:sz w:val="22"/>
          <w:szCs w:val="22"/>
        </w:rPr>
        <w:t>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zaproponował instytucję konsultacji społecznych.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Radny Pan Józef Kaczanowski</w:t>
      </w:r>
      <w:r>
        <w:rPr>
          <w:rFonts w:ascii="Verdana" w:hAnsi="Verdana"/>
          <w:color w:val="000000"/>
          <w:sz w:val="22"/>
          <w:szCs w:val="22"/>
        </w:rPr>
        <w:t xml:space="preserve"> powiedział, że popiera wniosek Radnego Pana Adama </w:t>
      </w:r>
      <w:proofErr w:type="spellStart"/>
      <w:r>
        <w:rPr>
          <w:rFonts w:ascii="Verdana" w:hAnsi="Verdana"/>
          <w:color w:val="000000"/>
          <w:sz w:val="22"/>
          <w:szCs w:val="22"/>
        </w:rPr>
        <w:t>Jenningsa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i uważa, że należy wziąć pod uwagę taki autorytet jak Pani Iwona Czech, która przychyliła s</w:t>
      </w:r>
      <w:r>
        <w:rPr>
          <w:rFonts w:ascii="Verdana" w:hAnsi="Verdana"/>
          <w:color w:val="000000"/>
          <w:sz w:val="22"/>
          <w:szCs w:val="22"/>
        </w:rPr>
        <w:t>ię do tego by te rondo nazwać: „Niepodległości”. Pan Kaczanowski skierował do wszystkich Radnych prośbę, aby rondo było właśnie tak nazwane.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Następnie </w:t>
      </w:r>
      <w:r>
        <w:rPr>
          <w:rFonts w:ascii="Verdana" w:hAnsi="Verdana"/>
          <w:b/>
          <w:bCs/>
          <w:color w:val="000000"/>
          <w:sz w:val="22"/>
          <w:szCs w:val="22"/>
        </w:rPr>
        <w:t>Radna Pisarka</w:t>
      </w:r>
      <w:r>
        <w:rPr>
          <w:rFonts w:ascii="Verdana" w:hAnsi="Verdana"/>
          <w:color w:val="000000"/>
          <w:sz w:val="22"/>
          <w:szCs w:val="22"/>
        </w:rPr>
        <w:t xml:space="preserve"> odniosła się do wypowiedzi Pana </w:t>
      </w:r>
      <w:proofErr w:type="spellStart"/>
      <w:r>
        <w:rPr>
          <w:rFonts w:ascii="Verdana" w:hAnsi="Verdana"/>
          <w:color w:val="000000"/>
          <w:sz w:val="22"/>
          <w:szCs w:val="22"/>
        </w:rPr>
        <w:t>Jenningsa</w:t>
      </w:r>
      <w:proofErr w:type="spellEnd"/>
      <w:r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 xml:space="preserve">i poinformowała, że zaproponowała nazwę: „Rondo Samorządności” z uwagi na fakt, że w tym roku obchodzimy rocznicę 30 lat demokracji oraz 30 lat w przyszłym roku </w:t>
      </w:r>
      <w:r>
        <w:rPr>
          <w:rFonts w:ascii="Verdana" w:hAnsi="Verdana"/>
          <w:color w:val="000000"/>
          <w:sz w:val="22"/>
          <w:szCs w:val="22"/>
        </w:rPr>
        <w:lastRenderedPageBreak/>
        <w:t>pierwszych wyborów samorządowych.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Radny Pan Zenon De</w:t>
      </w:r>
      <w:r>
        <w:rPr>
          <w:rFonts w:ascii="Verdana" w:hAnsi="Verdana"/>
          <w:b/>
          <w:bCs/>
          <w:color w:val="000000"/>
          <w:sz w:val="22"/>
          <w:szCs w:val="22"/>
        </w:rPr>
        <w:t>c</w:t>
      </w:r>
      <w:r>
        <w:rPr>
          <w:rFonts w:ascii="Verdana" w:hAnsi="Verdana"/>
          <w:color w:val="000000"/>
          <w:sz w:val="22"/>
          <w:szCs w:val="22"/>
        </w:rPr>
        <w:t xml:space="preserve"> poinformował, że popiera wniosek Pana </w:t>
      </w:r>
      <w:proofErr w:type="spellStart"/>
      <w:r>
        <w:rPr>
          <w:rFonts w:ascii="Verdana" w:hAnsi="Verdana"/>
          <w:color w:val="000000"/>
          <w:sz w:val="22"/>
          <w:szCs w:val="22"/>
        </w:rPr>
        <w:t>Jenningsa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i Pana Kaczanowskiego.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Radny Pan Adam Motyka</w:t>
      </w:r>
      <w:r>
        <w:rPr>
          <w:rFonts w:ascii="Verdana" w:hAnsi="Verdana"/>
          <w:color w:val="000000"/>
          <w:sz w:val="22"/>
          <w:szCs w:val="22"/>
        </w:rPr>
        <w:t xml:space="preserve"> stwierdził, że nazwa ronda „Niepodległości” jest nazwą uniwersalną, co do tego czy jest to przedwczesny wniosek, czy też należy poczekać to jest wtórna sprawa. W</w:t>
      </w:r>
      <w:r>
        <w:rPr>
          <w:rFonts w:ascii="Verdana" w:hAnsi="Verdana"/>
          <w:color w:val="000000"/>
          <w:sz w:val="22"/>
          <w:szCs w:val="22"/>
        </w:rPr>
        <w:t xml:space="preserve">ażne, że jest pomysł i w każdej chwili, w chwili kiedy będzie taka potrzeba - można od razu podać wybraną nazwę. Wg Pana Motyki - wskazana nazwa przez Pana </w:t>
      </w:r>
      <w:proofErr w:type="spellStart"/>
      <w:r>
        <w:rPr>
          <w:rFonts w:ascii="Verdana" w:hAnsi="Verdana"/>
          <w:color w:val="000000"/>
          <w:sz w:val="22"/>
          <w:szCs w:val="22"/>
        </w:rPr>
        <w:t>Jenningsa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jest dobrym pomysłem, jest to nazwa, która jednoczy.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 xml:space="preserve">Radny Pan Janusz Kozłowicz </w:t>
      </w:r>
      <w:r>
        <w:rPr>
          <w:rFonts w:ascii="Verdana" w:hAnsi="Verdana"/>
          <w:color w:val="000000"/>
          <w:sz w:val="22"/>
          <w:szCs w:val="22"/>
        </w:rPr>
        <w:t>powiedział</w:t>
      </w:r>
      <w:r>
        <w:rPr>
          <w:rFonts w:ascii="Verdana" w:hAnsi="Verdana"/>
          <w:color w:val="000000"/>
          <w:sz w:val="22"/>
          <w:szCs w:val="22"/>
        </w:rPr>
        <w:t xml:space="preserve">, że nie jest argumentem to, że teraz nie powinna być wybrana nazwa, ponieważ wszystko wskazuje na to, że rondo koło TESCO  będzie w granicach </w:t>
      </w:r>
      <w:proofErr w:type="spellStart"/>
      <w:r>
        <w:rPr>
          <w:rFonts w:ascii="Verdana" w:hAnsi="Verdana"/>
          <w:color w:val="000000"/>
          <w:sz w:val="22"/>
          <w:szCs w:val="22"/>
        </w:rPr>
        <w:t>Szczawna-Zdroju</w:t>
      </w:r>
      <w:proofErr w:type="spellEnd"/>
      <w:r>
        <w:rPr>
          <w:rFonts w:ascii="Verdana" w:hAnsi="Verdana"/>
          <w:color w:val="000000"/>
          <w:sz w:val="22"/>
          <w:szCs w:val="22"/>
        </w:rPr>
        <w:t>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 xml:space="preserve">Mieszkanka </w:t>
      </w: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Szczawna-Zdroju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zauważyła, że będzie to i tak rondo TESCO, ponieważ wszyscy już się d</w:t>
      </w:r>
      <w:r>
        <w:rPr>
          <w:rFonts w:ascii="Verdana" w:hAnsi="Verdana"/>
          <w:color w:val="000000"/>
          <w:sz w:val="22"/>
          <w:szCs w:val="22"/>
        </w:rPr>
        <w:t>o takiego określenia przyzwyczaili.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Radny Pan Adam </w:t>
      </w:r>
      <w:proofErr w:type="spellStart"/>
      <w:r>
        <w:rPr>
          <w:rFonts w:ascii="Verdana" w:hAnsi="Verdana"/>
          <w:b/>
          <w:bCs/>
          <w:sz w:val="22"/>
          <w:szCs w:val="22"/>
        </w:rPr>
        <w:t>Jennings</w:t>
      </w:r>
      <w:proofErr w:type="spellEnd"/>
      <w:r>
        <w:rPr>
          <w:rFonts w:ascii="Verdana" w:hAnsi="Verdana"/>
          <w:sz w:val="22"/>
          <w:szCs w:val="22"/>
        </w:rPr>
        <w:t xml:space="preserve"> poprosił Pana Burmistrza o zabranie głosu w kwestii czy rondo to będzie należało do </w:t>
      </w:r>
      <w:proofErr w:type="spellStart"/>
      <w:r>
        <w:rPr>
          <w:rFonts w:ascii="Verdana" w:hAnsi="Verdana"/>
          <w:sz w:val="22"/>
          <w:szCs w:val="22"/>
        </w:rPr>
        <w:t>Szczawna-Zdroju</w:t>
      </w:r>
      <w:proofErr w:type="spellEnd"/>
      <w:r>
        <w:rPr>
          <w:rFonts w:ascii="Verdana" w:hAnsi="Verdana"/>
          <w:sz w:val="22"/>
          <w:szCs w:val="22"/>
        </w:rPr>
        <w:t>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Pan Burmistrz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 xml:space="preserve">potwierdził, że to rondo będzie należało do </w:t>
      </w:r>
      <w:proofErr w:type="spellStart"/>
      <w:r>
        <w:rPr>
          <w:rFonts w:ascii="Verdana" w:hAnsi="Verdana"/>
          <w:color w:val="000000"/>
          <w:sz w:val="22"/>
          <w:szCs w:val="22"/>
        </w:rPr>
        <w:t>Szczawna-Zdroju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, tak wynika z </w:t>
      </w:r>
      <w:r>
        <w:rPr>
          <w:rFonts w:ascii="Verdana" w:hAnsi="Verdana"/>
          <w:color w:val="000000"/>
          <w:sz w:val="22"/>
          <w:szCs w:val="22"/>
        </w:rPr>
        <w:t>dokumentów pozwolenia na budowę. Ponadto Burmistrz zwrócił uwagę,</w:t>
      </w:r>
      <w:r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>że w Szczawnie są także inne ronda, które nie posiadają nazwy.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 xml:space="preserve">Mieszkanka </w:t>
      </w: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Szczawna-Zdroju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 </w:t>
      </w:r>
      <w:r>
        <w:rPr>
          <w:rFonts w:ascii="Verdana" w:hAnsi="Verdana"/>
          <w:color w:val="000000"/>
          <w:sz w:val="22"/>
          <w:szCs w:val="22"/>
        </w:rPr>
        <w:t>wskazała, że nazywając rondo trzeba zwrócić uwagę jak będzie kierował do tego ronda GPS.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 xml:space="preserve">Radny Pan 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Adam </w:t>
      </w:r>
      <w:proofErr w:type="spellStart"/>
      <w:r>
        <w:rPr>
          <w:rFonts w:ascii="Verdana" w:hAnsi="Verdana"/>
          <w:b/>
          <w:bCs/>
          <w:color w:val="000000"/>
          <w:sz w:val="22"/>
          <w:szCs w:val="22"/>
        </w:rPr>
        <w:t>Jennings</w:t>
      </w:r>
      <w:proofErr w:type="spellEnd"/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>powiedział, że Pani Iwona Czech sporządziła listę osób zasłużonych historycznie, można nazwać ronda nieposiadające nazwy - wg tej listy, Pani Iwona Czech wskaże uzasadnienie takiej właśnie nazwy.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Radny Pan Józef Kaczanowski</w:t>
      </w:r>
      <w:r>
        <w:rPr>
          <w:rFonts w:ascii="Verdana" w:hAnsi="Verdana"/>
          <w:color w:val="000000"/>
          <w:sz w:val="22"/>
          <w:szCs w:val="22"/>
        </w:rPr>
        <w:t xml:space="preserve"> wskazał, że można </w:t>
      </w:r>
      <w:r>
        <w:rPr>
          <w:rFonts w:ascii="Verdana" w:hAnsi="Verdana"/>
          <w:color w:val="000000"/>
          <w:sz w:val="22"/>
          <w:szCs w:val="22"/>
        </w:rPr>
        <w:t>zaprosić Panią Iwonę Czech na następną sesję w ww. sprawie, aby przedstawiła listę osób zasłużonych historycznie</w:t>
      </w:r>
      <w:r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>i uzasadnienia. Stwierdził, że nazwa ronda „Niepodległości” jest jak najbardziej trafne.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color w:val="000000"/>
          <w:sz w:val="22"/>
          <w:szCs w:val="22"/>
          <w:u w:val="single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Wobec braku dalszych uwag, </w:t>
      </w:r>
      <w:r>
        <w:rPr>
          <w:rFonts w:ascii="Verdana" w:hAnsi="Verdana"/>
          <w:b/>
          <w:bCs/>
          <w:color w:val="000000"/>
          <w:sz w:val="22"/>
          <w:szCs w:val="22"/>
        </w:rPr>
        <w:t>Przewodniczący Rady Miejsk</w:t>
      </w:r>
      <w:r>
        <w:rPr>
          <w:rFonts w:ascii="Verdana" w:hAnsi="Verdana"/>
          <w:b/>
          <w:bCs/>
          <w:color w:val="000000"/>
          <w:sz w:val="22"/>
          <w:szCs w:val="22"/>
        </w:rPr>
        <w:t>iej</w:t>
      </w:r>
      <w:r>
        <w:rPr>
          <w:rFonts w:ascii="Verdana" w:hAnsi="Verdana"/>
          <w:color w:val="000000"/>
          <w:sz w:val="22"/>
          <w:szCs w:val="22"/>
        </w:rPr>
        <w:t xml:space="preserve"> zamknął dyskusję. Przystąpiono do głosowania.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color w:val="000000"/>
          <w:sz w:val="22"/>
          <w:szCs w:val="22"/>
          <w:u w:val="single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Radni zagłosowali w sprawie przyjęcia sprawozdania z Komisji Skarg, Wniosków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i Petycji z dnia 22 lipca 2019 r. następująco: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>12 Radnych zagłosowało za, przeciw – 0, wstrzymało się od głosu – 2,</w:t>
      </w:r>
      <w:r>
        <w:rPr>
          <w:rFonts w:ascii="Verdana" w:hAnsi="Verdana"/>
          <w:i/>
          <w:iCs/>
          <w:color w:val="000000"/>
          <w:sz w:val="22"/>
          <w:szCs w:val="22"/>
        </w:rPr>
        <w:br/>
      </w:r>
      <w:r>
        <w:rPr>
          <w:rFonts w:ascii="Verdana" w:hAnsi="Verdana"/>
          <w:i/>
          <w:iCs/>
          <w:color w:val="000000"/>
          <w:sz w:val="22"/>
          <w:szCs w:val="22"/>
        </w:rPr>
        <w:t>głosy nieodd</w:t>
      </w:r>
      <w:r>
        <w:rPr>
          <w:rFonts w:ascii="Verdana" w:hAnsi="Verdana"/>
          <w:i/>
          <w:iCs/>
          <w:color w:val="000000"/>
          <w:sz w:val="22"/>
          <w:szCs w:val="22"/>
        </w:rPr>
        <w:t>ane – 0.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Następnie Radni zagłosowali w sprawie przyjęcia sprawozdania z Komisji Skarg, Wniosków i Petycji z dnia 22 sierpnia 2019 r.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 xml:space="preserve">10 Radnych zagłosowało za, przeciw – 1, wstrzymało się od głosu – 3, </w:t>
      </w:r>
      <w:r>
        <w:rPr>
          <w:rFonts w:ascii="Verdana" w:hAnsi="Verdana"/>
          <w:i/>
          <w:iCs/>
          <w:color w:val="000000"/>
          <w:sz w:val="22"/>
          <w:szCs w:val="22"/>
        </w:rPr>
        <w:br/>
      </w:r>
      <w:r>
        <w:rPr>
          <w:rFonts w:ascii="Verdana" w:hAnsi="Verdana"/>
          <w:i/>
          <w:iCs/>
          <w:color w:val="000000"/>
          <w:sz w:val="22"/>
          <w:szCs w:val="22"/>
        </w:rPr>
        <w:t>głosy nieoddane – 0.</w:t>
      </w:r>
    </w:p>
    <w:p w:rsidR="000274AE" w:rsidRDefault="00950ADF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7</w:t>
      </w:r>
    </w:p>
    <w:p w:rsidR="000274AE" w:rsidRDefault="00950ADF">
      <w:pPr>
        <w:pStyle w:val="Standard"/>
        <w:jc w:val="both"/>
      </w:pPr>
      <w:r>
        <w:rPr>
          <w:rFonts w:ascii="Verdana" w:hAnsi="Verdana"/>
          <w:sz w:val="22"/>
          <w:szCs w:val="22"/>
          <w:u w:val="single"/>
        </w:rPr>
        <w:t>Podjęcie uchwały w sprawie</w:t>
      </w:r>
      <w:r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zmian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budżecie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rok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2019.</w:t>
      </w:r>
    </w:p>
    <w:p w:rsidR="000274AE" w:rsidRDefault="000274AE">
      <w:pPr>
        <w:pStyle w:val="Standard"/>
        <w:jc w:val="both"/>
        <w:rPr>
          <w:b/>
          <w:bCs/>
          <w:sz w:val="22"/>
          <w:szCs w:val="22"/>
        </w:rPr>
      </w:pPr>
    </w:p>
    <w:p w:rsidR="000274AE" w:rsidRDefault="00950ADF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Projekt ww. uchwały był omówiony na Komisji Budżetowej i Gospodarki Mieniem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dniu 19.08.2019 r.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Bogumiła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Wojtczuk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–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Skarbnik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Miasta</w:t>
      </w: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przedstawiła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informację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powyższy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temat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uzasadniła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wprowadzenie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autopoprawki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uchwała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ta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 xml:space="preserve"> nr 6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Radni zagłosowali w sprawie podjęcia uchwały w sprawie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zmian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budżecie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rok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2019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następująco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: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>13 Radnych zagłosowało za, przeciw – 0, wstrzymało się od głosu – 1, głosy nieoddane – 0.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lastRenderedPageBreak/>
        <w:t>Ad. 8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Podjęcie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określenia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warunków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trybu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finansowania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formie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dotacji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zadań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służących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rozwojowi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sportu</w:t>
      </w:r>
      <w:proofErr w:type="spellEnd"/>
      <w:r>
        <w:rPr>
          <w:rFonts w:eastAsia="Lucida Sans Unicode" w:cs="Tahoma"/>
          <w:color w:val="000000"/>
          <w:u w:val="single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Budżtowej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Gospodarki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Mieniem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19.08.2019 r.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20.08.2019 r.</w:t>
      </w:r>
    </w:p>
    <w:p w:rsidR="000274AE" w:rsidRDefault="00950ADF">
      <w:pPr>
        <w:pStyle w:val="Standard"/>
        <w:jc w:val="both"/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 xml:space="preserve">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>Sławomir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>Grochala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 xml:space="preserve"> Sekretarz Miasta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przedstawił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informację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powyższy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temat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7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Standard"/>
        <w:jc w:val="both"/>
        <w:rPr>
          <w:sz w:val="22"/>
          <w:szCs w:val="22"/>
        </w:rPr>
      </w:pP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Miedzy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Radnymi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wywiązała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:rsidR="000274AE" w:rsidRDefault="00950ADF">
      <w:pPr>
        <w:pStyle w:val="Standard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Radna Pani Pisarska </w:t>
      </w:r>
      <w:r>
        <w:rPr>
          <w:rFonts w:ascii="Verdana" w:hAnsi="Verdana"/>
          <w:sz w:val="22"/>
          <w:szCs w:val="22"/>
        </w:rPr>
        <w:t>powiedziała, że kluby sportowe są bard</w:t>
      </w:r>
      <w:r>
        <w:rPr>
          <w:rFonts w:ascii="Verdana" w:hAnsi="Verdana"/>
          <w:sz w:val="22"/>
          <w:szCs w:val="22"/>
        </w:rPr>
        <w:t>zo ważne i są wspierane przez Radnych, dzięki tej uchwale, jaką przygotował Urząd, kluby sportowe będą mogły uzyskać więcej środków na swoją działalność.</w:t>
      </w:r>
    </w:p>
    <w:p w:rsidR="000274AE" w:rsidRDefault="000274AE">
      <w:pPr>
        <w:pStyle w:val="Standard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Standard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Radny Pan Kozłowicz </w:t>
      </w:r>
      <w:r>
        <w:rPr>
          <w:rFonts w:ascii="Verdana" w:hAnsi="Verdana"/>
          <w:sz w:val="22"/>
          <w:szCs w:val="22"/>
        </w:rPr>
        <w:t>powiedział, że jest to bardzo duży krok w kierunku klubów sportowych. Jednak Radn</w:t>
      </w:r>
      <w:r>
        <w:rPr>
          <w:rFonts w:ascii="Verdana" w:hAnsi="Verdana"/>
          <w:sz w:val="22"/>
          <w:szCs w:val="22"/>
        </w:rPr>
        <w:t>y obawia się, że problemem będą procedury.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Radni zagłosowali w sprawie podjęcia uchwały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określenia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warunków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trybu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finansowania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formie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dotacji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zadań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służących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rozwojowi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sportu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nastepująco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 xml:space="preserve">14 Radnych zagłosowało za, przeciw – 0, wstrzymało się </w:t>
      </w:r>
      <w:r>
        <w:rPr>
          <w:rFonts w:ascii="Verdana" w:hAnsi="Verdana"/>
          <w:i/>
          <w:iCs/>
          <w:color w:val="000000"/>
          <w:sz w:val="22"/>
          <w:szCs w:val="22"/>
        </w:rPr>
        <w:t xml:space="preserve">od głosu – 0, </w:t>
      </w:r>
      <w:r>
        <w:rPr>
          <w:rFonts w:ascii="Verdana" w:hAnsi="Verdana"/>
          <w:i/>
          <w:iCs/>
          <w:color w:val="000000"/>
          <w:sz w:val="22"/>
          <w:szCs w:val="22"/>
        </w:rPr>
        <w:br/>
      </w:r>
      <w:r>
        <w:rPr>
          <w:rFonts w:ascii="Verdana" w:hAnsi="Verdana"/>
          <w:i/>
          <w:iCs/>
          <w:color w:val="000000"/>
          <w:sz w:val="22"/>
          <w:szCs w:val="22"/>
        </w:rPr>
        <w:t>głosy nieoddane – 0.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9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Podjęcie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utworzenia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budżetu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obywatelskiego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Uzdrowiskowej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Gminie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Szczawno-Zdrój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.</w:t>
      </w:r>
    </w:p>
    <w:p w:rsidR="000274AE" w:rsidRDefault="000274AE">
      <w:pPr>
        <w:pStyle w:val="Standard"/>
        <w:jc w:val="both"/>
      </w:pP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Gospodarki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Mieniem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19.08.2019 r.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20.08.2019 r.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9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Przewodniczący Rady Miejskiej </w:t>
      </w:r>
      <w:r>
        <w:rPr>
          <w:rFonts w:ascii="Verdana" w:hAnsi="Verdana"/>
          <w:sz w:val="22"/>
          <w:szCs w:val="22"/>
        </w:rPr>
        <w:t>poinformował, że jest pomysłodawcą</w:t>
      </w:r>
      <w:r>
        <w:rPr>
          <w:rFonts w:ascii="Verdana" w:hAnsi="Verdana"/>
          <w:sz w:val="22"/>
          <w:szCs w:val="22"/>
        </w:rPr>
        <w:t xml:space="preserve"> i autorem tego projektu wraz z Radnymi Klubu Szczawno-Zdrój Możliwości oraz byłby to pierwszy budżet obywatelski w Szczawnie-Zdroju. Przewodniczący poprosił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o zagłosowanie za przyjęciem tej uchwały.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Następnie </w:t>
      </w:r>
      <w:r>
        <w:rPr>
          <w:rFonts w:ascii="Verdana" w:hAnsi="Verdana"/>
          <w:b/>
          <w:bCs/>
          <w:sz w:val="22"/>
          <w:szCs w:val="22"/>
        </w:rPr>
        <w:t>Pan Kozłowicz</w:t>
      </w:r>
      <w:r>
        <w:rPr>
          <w:rFonts w:ascii="Verdana" w:hAnsi="Verdana"/>
          <w:sz w:val="22"/>
          <w:szCs w:val="22"/>
        </w:rPr>
        <w:t xml:space="preserve"> zapytał czy zgłosić projekt do b</w:t>
      </w:r>
      <w:r>
        <w:rPr>
          <w:rFonts w:ascii="Verdana" w:hAnsi="Verdana"/>
          <w:sz w:val="22"/>
          <w:szCs w:val="22"/>
        </w:rPr>
        <w:t>udżetu będą mogli mieszkańcy Szczawna czy także stowarzyszenia, organizacje?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odpowiedział, że projekt do budżetu będzie mógł zgłosić mieszkaniec, grupa mieszkańców. Wymóg to podpis 5 mieszkańców </w:t>
      </w:r>
      <w:proofErr w:type="spellStart"/>
      <w:r>
        <w:rPr>
          <w:rFonts w:ascii="Verdana" w:hAnsi="Verdana"/>
          <w:sz w:val="22"/>
          <w:szCs w:val="22"/>
        </w:rPr>
        <w:t>Szczawna-Zdroju</w:t>
      </w:r>
      <w:proofErr w:type="spellEnd"/>
      <w:r>
        <w:rPr>
          <w:rFonts w:ascii="Verdana" w:hAnsi="Verdana"/>
          <w:sz w:val="22"/>
          <w:szCs w:val="22"/>
        </w:rPr>
        <w:t>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Pan Dec </w:t>
      </w:r>
      <w:r>
        <w:rPr>
          <w:rFonts w:ascii="Verdana" w:hAnsi="Verdana"/>
          <w:sz w:val="22"/>
          <w:szCs w:val="22"/>
        </w:rPr>
        <w:t>zapytał czy Radny moż</w:t>
      </w:r>
      <w:r>
        <w:rPr>
          <w:rFonts w:ascii="Verdana" w:hAnsi="Verdana"/>
          <w:sz w:val="22"/>
          <w:szCs w:val="22"/>
        </w:rPr>
        <w:t>e taki projekt złożyć, czy w związku z pełnieniem funkcji Radnego może zostać z tego wyłączony?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odpowiedział, że Radny może taki projekt złożyć, ponieważ jest mieszkańcem Szczawna i pełnienie funkcji Radnego nie ma wpływu na to.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Radny Pan </w:t>
      </w:r>
      <w:proofErr w:type="spellStart"/>
      <w:r>
        <w:rPr>
          <w:rFonts w:ascii="Verdana" w:hAnsi="Verdana"/>
          <w:b/>
          <w:bCs/>
          <w:sz w:val="22"/>
          <w:szCs w:val="22"/>
        </w:rPr>
        <w:t>J</w:t>
      </w:r>
      <w:r>
        <w:rPr>
          <w:rFonts w:ascii="Verdana" w:hAnsi="Verdana"/>
          <w:b/>
          <w:bCs/>
          <w:sz w:val="22"/>
          <w:szCs w:val="22"/>
        </w:rPr>
        <w:t>ennings</w:t>
      </w:r>
      <w:proofErr w:type="spellEnd"/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zapytał Pana Burmistrza i Panią Skarbnik jak będzie realizowana ww. uchwała.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Burmistrz Pan Marek </w:t>
      </w:r>
      <w:proofErr w:type="spellStart"/>
      <w:r>
        <w:rPr>
          <w:rFonts w:ascii="Verdana" w:hAnsi="Verdana"/>
          <w:b/>
          <w:bCs/>
          <w:sz w:val="22"/>
          <w:szCs w:val="22"/>
        </w:rPr>
        <w:t>Fedoruk</w:t>
      </w:r>
      <w:proofErr w:type="spellEnd"/>
      <w:r>
        <w:rPr>
          <w:rFonts w:ascii="Verdana" w:hAnsi="Verdana"/>
          <w:sz w:val="22"/>
          <w:szCs w:val="22"/>
        </w:rPr>
        <w:t xml:space="preserve"> poinformował, że w tym projekcie są określone ogólne zasady. W drugiej części będą określone konkretne działania.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Wiceprzewodnicząca Pani Wołoszyn-</w:t>
      </w:r>
      <w:proofErr w:type="spellStart"/>
      <w:r>
        <w:rPr>
          <w:rFonts w:ascii="Verdana" w:hAnsi="Verdana"/>
          <w:b/>
          <w:bCs/>
          <w:sz w:val="22"/>
          <w:szCs w:val="22"/>
        </w:rPr>
        <w:t>Pusłowska</w:t>
      </w:r>
      <w:proofErr w:type="spellEnd"/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poinformowała, że wraz z Panią Pisarską miały już takie pierwsze doświadczenia na </w:t>
      </w:r>
      <w:r>
        <w:rPr>
          <w:rFonts w:ascii="Verdana" w:hAnsi="Verdana"/>
          <w:sz w:val="22"/>
          <w:szCs w:val="22"/>
        </w:rPr>
        <w:t>szczeblu powiatu. Wprowadzenie budżetu obywatelskiego może spowodować większe zaangażowanie mieszkańców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lastRenderedPageBreak/>
        <w:t>w sprawy miasta, a także poczucie bycia gospodarzem tego miejsca.</w:t>
      </w:r>
    </w:p>
    <w:p w:rsidR="000274AE" w:rsidRDefault="000274AE">
      <w:pPr>
        <w:pStyle w:val="NormalnyWeb"/>
        <w:spacing w:after="0"/>
        <w:jc w:val="both"/>
        <w:rPr>
          <w:b/>
          <w:bCs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wskazał, że Radna Pani Edyta </w:t>
      </w:r>
      <w:proofErr w:type="spellStart"/>
      <w:r>
        <w:rPr>
          <w:rFonts w:ascii="Verdana" w:hAnsi="Verdana"/>
          <w:sz w:val="22"/>
          <w:szCs w:val="22"/>
        </w:rPr>
        <w:t>Pantol</w:t>
      </w:r>
      <w:proofErr w:type="spellEnd"/>
      <w:r>
        <w:rPr>
          <w:rFonts w:ascii="Verdana" w:hAnsi="Verdana"/>
          <w:sz w:val="22"/>
          <w:szCs w:val="22"/>
        </w:rPr>
        <w:t xml:space="preserve"> wraz z MKS-em </w:t>
      </w:r>
      <w:proofErr w:type="spellStart"/>
      <w:r>
        <w:rPr>
          <w:rFonts w:ascii="Verdana" w:hAnsi="Verdana"/>
          <w:sz w:val="22"/>
          <w:szCs w:val="22"/>
        </w:rPr>
        <w:t>złożyla</w:t>
      </w:r>
      <w:proofErr w:type="spellEnd"/>
      <w:r>
        <w:rPr>
          <w:rFonts w:ascii="Verdana" w:hAnsi="Verdana"/>
          <w:sz w:val="22"/>
          <w:szCs w:val="22"/>
        </w:rPr>
        <w:t xml:space="preserve"> projekt do b</w:t>
      </w:r>
      <w:r>
        <w:rPr>
          <w:rFonts w:ascii="Verdana" w:hAnsi="Verdana"/>
          <w:sz w:val="22"/>
          <w:szCs w:val="22"/>
        </w:rPr>
        <w:t xml:space="preserve">udżetu, który będzie realizowany na terenie </w:t>
      </w:r>
      <w:proofErr w:type="spellStart"/>
      <w:r>
        <w:rPr>
          <w:rFonts w:ascii="Verdana" w:hAnsi="Verdana"/>
          <w:sz w:val="22"/>
          <w:szCs w:val="22"/>
        </w:rPr>
        <w:t>Szczawna-Zdroju</w:t>
      </w:r>
      <w:proofErr w:type="spellEnd"/>
      <w:r>
        <w:rPr>
          <w:rFonts w:ascii="Verdana" w:hAnsi="Verdana"/>
          <w:sz w:val="22"/>
          <w:szCs w:val="22"/>
        </w:rPr>
        <w:t>.</w:t>
      </w:r>
    </w:p>
    <w:p w:rsidR="000274AE" w:rsidRDefault="000274AE">
      <w:pPr>
        <w:pStyle w:val="NormalnyWeb"/>
        <w:spacing w:after="0"/>
        <w:jc w:val="both"/>
        <w:rPr>
          <w:b/>
          <w:bCs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Radny Pan </w:t>
      </w:r>
      <w:proofErr w:type="spellStart"/>
      <w:r>
        <w:rPr>
          <w:rFonts w:ascii="Verdana" w:hAnsi="Verdana"/>
          <w:b/>
          <w:bCs/>
          <w:sz w:val="22"/>
          <w:szCs w:val="22"/>
        </w:rPr>
        <w:t>Jennings</w:t>
      </w:r>
      <w:proofErr w:type="spellEnd"/>
      <w:r>
        <w:rPr>
          <w:rFonts w:ascii="Verdana" w:hAnsi="Verdana"/>
          <w:b/>
          <w:bCs/>
          <w:sz w:val="22"/>
          <w:szCs w:val="22"/>
        </w:rPr>
        <w:t xml:space="preserve"> zapytał: </w:t>
      </w:r>
      <w:r>
        <w:rPr>
          <w:rFonts w:ascii="Verdana" w:hAnsi="Verdana"/>
          <w:sz w:val="22"/>
          <w:szCs w:val="22"/>
        </w:rPr>
        <w:t>przez kogo wnioski mieszkańców będą rozpatrywane?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Przewodniczący Pan Michał Broda </w:t>
      </w:r>
      <w:r>
        <w:rPr>
          <w:rFonts w:ascii="Verdana" w:hAnsi="Verdana"/>
          <w:sz w:val="22"/>
          <w:szCs w:val="22"/>
        </w:rPr>
        <w:t>odpowiedział, że w komisji będzie m.in. 3 Radnych.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Pan Sekretarz </w:t>
      </w:r>
      <w:r>
        <w:rPr>
          <w:rFonts w:ascii="Verdana" w:hAnsi="Verdana"/>
          <w:sz w:val="22"/>
          <w:szCs w:val="22"/>
        </w:rPr>
        <w:t>dodał, że Burmistrz</w:t>
      </w:r>
      <w:r>
        <w:rPr>
          <w:rFonts w:ascii="Verdana" w:hAnsi="Verdana"/>
          <w:sz w:val="22"/>
          <w:szCs w:val="22"/>
        </w:rPr>
        <w:t xml:space="preserve"> powołuje pracowników do ww. komisji w liczbie,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jakiej uzna za stosowne.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Następnie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podczas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poinformował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 ma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jedynie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zadanie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wyłonienie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najlepszych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Natomisat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ostatecznie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decydują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mieszkańcy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Motyka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auważył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szansa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dla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mieszkańców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włączyli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działania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demokracja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daje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szansę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wyborcom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Kaczanowowski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poinformował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nad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głosuje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grupka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lecz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Rada.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Pantol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wyjaśniła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wymog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jakie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musiała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spełnić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związku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ze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złożonym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Starostwa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Kozłowicz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zapytał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Panią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Skarbnik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co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sytuacji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kiedy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środki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wskazane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wykorzystania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danym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roku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100.00,00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zostaną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wykorzystane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wtedy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przepadają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?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Skarbnik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stawa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wskazuje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środki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które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wygasają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końcem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roku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kategoriach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mieści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 Jennings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zapytał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jakaś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możlwość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uproszczenia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procedury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mieszkańców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składających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odstraszyć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zbyt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wysokimi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wym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ogami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Michał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Broda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odowiedział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ten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przykładzie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budzecie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jakie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funkcjonują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miastach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dużych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mniejszych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dostosowany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Szczawna-Zdroju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procedura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skomplikowan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 Krupa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stwierdził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musi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być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zorganizowane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środki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wykorzystane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Radna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Małgorzata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Zbirek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wskazała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należy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zakładać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porażki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samym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starcie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Pisarska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wspomniała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głosuje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przyjęciem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Jennins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łożył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prośbę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mieszkańcy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byli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szczegółowo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powiadamiani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obowiązujących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procedurach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składając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Pan Marek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Fedoruk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powiedział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dołoży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wszelskich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starań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pracownikami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ułatwić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mieszkańcom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procedury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,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wspomniał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poprzednia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Rada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uchwałodawczej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więc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dlatego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też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dopiero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pomysł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wprowadzić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Radni zagłosowali w sprawie podjęcia uchwały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utworzenia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budżetu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obywatelskiego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Uzdrowiskowej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Gminie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Miej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Szczawno-Zdrój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nastepująco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: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14 Radnych zagłosowało za, przeciw – 0, wstrzymało się od głosu – 0, głosy nieoddane – 0.</w:t>
      </w:r>
    </w:p>
    <w:p w:rsidR="000274AE" w:rsidRDefault="00950ADF">
      <w:pPr>
        <w:pStyle w:val="NormalnyWeb"/>
        <w:spacing w:after="280"/>
        <w:jc w:val="both"/>
      </w:pPr>
      <w:r>
        <w:rPr>
          <w:rFonts w:ascii="Verdana" w:hAnsi="Verdana"/>
          <w:sz w:val="22"/>
          <w:szCs w:val="22"/>
          <w:u w:val="single"/>
        </w:rPr>
        <w:t>Ad. 10</w:t>
      </w:r>
    </w:p>
    <w:p w:rsidR="000274AE" w:rsidRDefault="00950ADF">
      <w:pPr>
        <w:pStyle w:val="NormalnyWeb"/>
        <w:spacing w:after="28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Podjęcie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zmiany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nr LVI/82/18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w Szczawnie-Zdroju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29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października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2018 r.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</w:t>
      </w: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statutu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Uzdrowiskowej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Gminy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Szczawno-Zdrój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.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20.08.2019 r.</w:t>
      </w:r>
    </w:p>
    <w:p w:rsidR="000274AE" w:rsidRDefault="00950ADF">
      <w:pPr>
        <w:pStyle w:val="Standard"/>
        <w:jc w:val="both"/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lastRenderedPageBreak/>
        <w:t xml:space="preserve">Sekretarz 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>Sławomir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>Grochala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przedstawił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informację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powyższy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temat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dotyczy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obsługi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prawnej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Gminy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9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Radni zagłosowali w sprawie podjęcia uchwały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zmiany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nr LVI/82/18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Szczawnie-Zdroju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29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października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2018 r.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statutu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Uzdrowiskowej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Gminy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Szczawno-Zdrój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następująco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12 Radnych zagło</w:t>
      </w:r>
      <w:r>
        <w:rPr>
          <w:rFonts w:ascii="Verdana" w:hAnsi="Verdana"/>
          <w:i/>
          <w:color w:val="000000"/>
          <w:sz w:val="22"/>
          <w:szCs w:val="22"/>
        </w:rPr>
        <w:t>sowało za, przeciw – 0, wstrzymało się od głosu – 2, głosy nieoddane – 0.</w:t>
      </w:r>
    </w:p>
    <w:p w:rsidR="000274AE" w:rsidRDefault="00950ADF">
      <w:pPr>
        <w:pStyle w:val="NormalnyWeb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Po głosowaniu </w:t>
      </w:r>
      <w:r>
        <w:rPr>
          <w:rFonts w:ascii="Verdana" w:hAnsi="Verdana"/>
          <w:b/>
          <w:bCs/>
          <w:color w:val="000000"/>
          <w:sz w:val="22"/>
          <w:szCs w:val="22"/>
        </w:rPr>
        <w:t>Przewodniczący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Pan Michał Broda </w:t>
      </w:r>
      <w:r>
        <w:rPr>
          <w:rFonts w:ascii="Verdana" w:hAnsi="Verdana"/>
          <w:color w:val="000000"/>
          <w:sz w:val="22"/>
          <w:szCs w:val="22"/>
        </w:rPr>
        <w:t>wspomniał, żeby Radni swoje uwagi zgłaszali podczas dyskusji, aby wszelkie wątpliwości były wyjaśniane.</w:t>
      </w:r>
    </w:p>
    <w:p w:rsidR="000274AE" w:rsidRDefault="00950ADF">
      <w:pPr>
        <w:pStyle w:val="NormalnyWeb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Pan Kaczanowski</w:t>
      </w:r>
      <w:r>
        <w:rPr>
          <w:rFonts w:ascii="Verdana" w:hAnsi="Verdana"/>
          <w:color w:val="000000"/>
          <w:sz w:val="22"/>
          <w:szCs w:val="22"/>
        </w:rPr>
        <w:t xml:space="preserve"> poparł Przewodni</w:t>
      </w:r>
      <w:r>
        <w:rPr>
          <w:rFonts w:ascii="Verdana" w:hAnsi="Verdana"/>
          <w:color w:val="000000"/>
          <w:sz w:val="22"/>
          <w:szCs w:val="22"/>
        </w:rPr>
        <w:t>czącego w tej kwestii i wskazał, że na jednym</w:t>
      </w:r>
      <w:r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>z posiedzeń Komisji Budżetowej i Gospodarki Mieniem Pani Skarbnik starała się wyjaśnić wszelkie wątpliwości jednego z Radnych, jednak Radny pozostał przy swoich uwagach.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11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Podjęcie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zmian</w:t>
      </w: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nr LVI/82/18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w Szczawnie-Zdroju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29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października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2018 r.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statutu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Uzdrowiskowej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Gminy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Szczawno-Zdrój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ten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20.08.2019 r.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10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Przewodniczący Pan Michał Broda </w:t>
      </w:r>
      <w:r>
        <w:rPr>
          <w:rFonts w:ascii="Verdana" w:hAnsi="Verdana"/>
          <w:sz w:val="22"/>
          <w:szCs w:val="22"/>
        </w:rPr>
        <w:t>wspomniał, że uchwała ta dotyczy powołania Komisji Etyki oraz wprowadzenia Kodeksu Etyki.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Między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Radnymi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wywiązała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Niektórzy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zg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łosili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swoje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uwagi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co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– m. in.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Pan Jennings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zaproponował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poszerzenie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dodatkowe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punkty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zapisów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uchwale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mówiących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co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powinien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powinien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przedstawił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swoją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wątpliwość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temat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powinni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oceniać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zachowania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jakiegokolwiek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-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każdy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powinin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oceniać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siebie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Również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Pan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Motyka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zgłosił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swoje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wątpliwości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Mieszkanka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Szczawna-Zdroju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wspmniała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lepszą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rolę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wprowadzenia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hAnsi="Verdana"/>
          <w:sz w:val="22"/>
          <w:szCs w:val="22"/>
        </w:rPr>
        <w:t>spełniałby mediator z zewnątrz, mający du</w:t>
      </w:r>
      <w:r>
        <w:rPr>
          <w:rFonts w:ascii="Verdana" w:hAnsi="Verdana"/>
          <w:sz w:val="22"/>
          <w:szCs w:val="22"/>
        </w:rPr>
        <w:t>że doświadczenie.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Ponadto </w:t>
      </w:r>
      <w:r>
        <w:rPr>
          <w:rFonts w:ascii="Verdana" w:hAnsi="Verdana"/>
          <w:b/>
          <w:bCs/>
          <w:sz w:val="22"/>
          <w:szCs w:val="22"/>
        </w:rPr>
        <w:t>Radny Pan Kozłowicz</w:t>
      </w:r>
      <w:r>
        <w:rPr>
          <w:rFonts w:ascii="Verdana" w:hAnsi="Verdana"/>
          <w:sz w:val="22"/>
          <w:szCs w:val="22"/>
        </w:rPr>
        <w:t xml:space="preserve"> zaproponował przeniesienie głosowania nad podjęciem ww. uchwały na kolejną sesję.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Pan Kaczanowski </w:t>
      </w:r>
      <w:r>
        <w:rPr>
          <w:rFonts w:ascii="Verdana" w:hAnsi="Verdana"/>
          <w:sz w:val="22"/>
          <w:szCs w:val="22"/>
        </w:rPr>
        <w:t>poparł wniosek Pana Kozłowicza.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Radna Pani Pisarska</w:t>
      </w:r>
      <w:r>
        <w:rPr>
          <w:rFonts w:ascii="Verdana" w:hAnsi="Verdana"/>
          <w:sz w:val="22"/>
          <w:szCs w:val="22"/>
        </w:rPr>
        <w:t xml:space="preserve"> wspomniała, że każdy Radny powinien stosować się do zasad et</w:t>
      </w:r>
      <w:r>
        <w:rPr>
          <w:rFonts w:ascii="Verdana" w:hAnsi="Verdana"/>
          <w:sz w:val="22"/>
          <w:szCs w:val="22"/>
        </w:rPr>
        <w:t>yki i projekt ww. uchwały jest jak najbardziej zasadny.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Wiceprzewodnicząca Pani Wołoszyn-</w:t>
      </w:r>
      <w:proofErr w:type="spellStart"/>
      <w:r>
        <w:rPr>
          <w:rFonts w:ascii="Verdana" w:hAnsi="Verdana"/>
          <w:b/>
          <w:bCs/>
          <w:sz w:val="22"/>
          <w:szCs w:val="22"/>
        </w:rPr>
        <w:t>Pusłowska</w:t>
      </w:r>
      <w:proofErr w:type="spellEnd"/>
      <w:r>
        <w:rPr>
          <w:rFonts w:ascii="Verdana" w:hAnsi="Verdana"/>
          <w:sz w:val="22"/>
          <w:szCs w:val="22"/>
        </w:rPr>
        <w:t xml:space="preserve"> wskazała, że uchwała ta będzie próbą podwyższenia standardów rozmowy i debaty.</w:t>
      </w:r>
    </w:p>
    <w:p w:rsidR="000274AE" w:rsidRDefault="000274AE">
      <w:pPr>
        <w:pStyle w:val="NormalnyWeb"/>
        <w:spacing w:after="0"/>
        <w:jc w:val="both"/>
        <w:rPr>
          <w:i/>
          <w:iCs/>
        </w:rPr>
      </w:pPr>
    </w:p>
    <w:p w:rsidR="000274AE" w:rsidRDefault="00950ADF">
      <w:pPr>
        <w:pStyle w:val="NormalnyWeb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Następnie wśród Radnych wywiązała się dyskusja na temat nagrywania </w:t>
      </w:r>
      <w:r>
        <w:rPr>
          <w:rFonts w:ascii="Verdana" w:hAnsi="Verdana"/>
          <w:color w:val="000000"/>
          <w:sz w:val="22"/>
          <w:szCs w:val="22"/>
        </w:rPr>
        <w:t>posiedzeń komisji oprócz zapisu audio, także poprzez zapis wideo.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color w:val="000000"/>
          <w:sz w:val="22"/>
          <w:szCs w:val="22"/>
        </w:rPr>
        <w:t>Po zakończonej dyskusji Radni przystąpili do głosowania:</w:t>
      </w:r>
    </w:p>
    <w:p w:rsidR="000274AE" w:rsidRDefault="00950ADF">
      <w:pPr>
        <w:pStyle w:val="NormalnyWeb"/>
        <w:numPr>
          <w:ilvl w:val="0"/>
          <w:numId w:val="5"/>
        </w:numPr>
        <w:spacing w:after="0"/>
        <w:jc w:val="both"/>
      </w:pPr>
      <w:r>
        <w:rPr>
          <w:rFonts w:ascii="Verdana" w:hAnsi="Verdana"/>
          <w:sz w:val="22"/>
          <w:szCs w:val="22"/>
        </w:rPr>
        <w:t>Wniosek Radnego Pana Kozłowicza o przeniesienie głosowania nad podjęciem uchwały na kolejną sesję.</w:t>
      </w:r>
    </w:p>
    <w:p w:rsidR="000274AE" w:rsidRDefault="000274AE">
      <w:pPr>
        <w:pStyle w:val="NormalnyWeb"/>
        <w:spacing w:after="0"/>
        <w:jc w:val="center"/>
      </w:pPr>
    </w:p>
    <w:p w:rsidR="000274AE" w:rsidRDefault="00950ADF">
      <w:pPr>
        <w:pStyle w:val="NormalnyWeb"/>
        <w:spacing w:after="0"/>
        <w:jc w:val="center"/>
      </w:pPr>
      <w:r>
        <w:rPr>
          <w:rFonts w:ascii="Verdana" w:hAnsi="Verdana"/>
          <w:sz w:val="22"/>
          <w:szCs w:val="22"/>
        </w:rPr>
        <w:t xml:space="preserve">Radni zagłosowali </w:t>
      </w:r>
      <w:r>
        <w:rPr>
          <w:rFonts w:ascii="Verdana" w:hAnsi="Verdana"/>
          <w:sz w:val="22"/>
          <w:szCs w:val="22"/>
        </w:rPr>
        <w:t>następująco: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 xml:space="preserve">5 Radnych zagłosowało za, przeciw – 9, wstrzymało się od głosu – 2, </w:t>
      </w:r>
      <w:r>
        <w:rPr>
          <w:rFonts w:ascii="Verdana" w:hAnsi="Verdana"/>
          <w:i/>
          <w:iCs/>
          <w:color w:val="000000"/>
          <w:sz w:val="22"/>
          <w:szCs w:val="22"/>
        </w:rPr>
        <w:br/>
      </w:r>
      <w:r>
        <w:rPr>
          <w:rFonts w:ascii="Verdana" w:hAnsi="Verdana"/>
          <w:i/>
          <w:iCs/>
          <w:color w:val="000000"/>
          <w:sz w:val="22"/>
          <w:szCs w:val="22"/>
        </w:rPr>
        <w:t>głosy nieoddane – 0.</w:t>
      </w:r>
    </w:p>
    <w:p w:rsidR="000274AE" w:rsidRDefault="00950ADF">
      <w:pPr>
        <w:pStyle w:val="Standard"/>
        <w:numPr>
          <w:ilvl w:val="0"/>
          <w:numId w:val="6"/>
        </w:numPr>
        <w:jc w:val="both"/>
      </w:pPr>
      <w:r>
        <w:rPr>
          <w:rFonts w:ascii="Verdana" w:hAnsi="Verdana"/>
          <w:color w:val="000000"/>
          <w:sz w:val="22"/>
          <w:szCs w:val="22"/>
        </w:rPr>
        <w:lastRenderedPageBreak/>
        <w:t>Wniosek w sprawie nagrywania komisji Rady Miejskiej przez audio-wideo: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>14 Radnych zagłosowało za, przeciw – 0, wstrzymało się od głosu – 0,</w:t>
      </w:r>
      <w:r>
        <w:rPr>
          <w:rFonts w:ascii="Verdana" w:hAnsi="Verdana"/>
          <w:i/>
          <w:iCs/>
          <w:color w:val="000000"/>
          <w:sz w:val="22"/>
          <w:szCs w:val="22"/>
        </w:rPr>
        <w:br/>
      </w:r>
      <w:r>
        <w:rPr>
          <w:rFonts w:ascii="Verdana" w:hAnsi="Verdana"/>
          <w:i/>
          <w:iCs/>
          <w:color w:val="000000"/>
          <w:sz w:val="22"/>
          <w:szCs w:val="22"/>
        </w:rPr>
        <w:t xml:space="preserve"> głosy nieodd</w:t>
      </w:r>
      <w:r>
        <w:rPr>
          <w:rFonts w:ascii="Verdana" w:hAnsi="Verdana"/>
          <w:i/>
          <w:iCs/>
          <w:color w:val="000000"/>
          <w:sz w:val="22"/>
          <w:szCs w:val="22"/>
        </w:rPr>
        <w:t>ane – 0.</w:t>
      </w:r>
    </w:p>
    <w:p w:rsidR="000274AE" w:rsidRDefault="00950ADF">
      <w:pPr>
        <w:pStyle w:val="NormalnyWeb"/>
        <w:numPr>
          <w:ilvl w:val="0"/>
          <w:numId w:val="7"/>
        </w:numPr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Podjęto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zmiany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nr LVI/82/18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Szczawnie-Zdroju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29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października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2018 r.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statutu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Uzdrowiskowej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Gminy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Szczawno-Zdrój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głosowali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nastepująco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:rsidR="000274AE" w:rsidRDefault="00950ADF">
      <w:pPr>
        <w:pStyle w:val="NormalnyWeb"/>
        <w:spacing w:after="0"/>
        <w:jc w:val="center"/>
        <w:rPr>
          <w:sz w:val="22"/>
          <w:szCs w:val="22"/>
        </w:rPr>
      </w:pPr>
      <w:r>
        <w:rPr>
          <w:rFonts w:ascii="Verdana" w:hAnsi="Verdana"/>
          <w:i/>
          <w:iCs/>
          <w:color w:val="000000"/>
        </w:rPr>
        <w:t>9 Radnych zagłosowało za, przeciw –</w:t>
      </w:r>
      <w:r>
        <w:rPr>
          <w:rFonts w:ascii="Verdana" w:hAnsi="Verdana"/>
          <w:i/>
          <w:iCs/>
          <w:color w:val="000000"/>
        </w:rPr>
        <w:t xml:space="preserve"> 3, wstrzymało się od głosu – 2,</w:t>
      </w:r>
    </w:p>
    <w:p w:rsidR="000274AE" w:rsidRDefault="00950ADF">
      <w:pPr>
        <w:pStyle w:val="NormalnyWeb"/>
        <w:spacing w:after="0"/>
        <w:jc w:val="center"/>
        <w:rPr>
          <w:sz w:val="22"/>
          <w:szCs w:val="22"/>
        </w:rPr>
      </w:pPr>
      <w:r>
        <w:rPr>
          <w:rFonts w:ascii="Verdana" w:hAnsi="Verdana"/>
          <w:i/>
          <w:iCs/>
          <w:color w:val="000000"/>
        </w:rPr>
        <w:t xml:space="preserve"> głosy nieoddane – 0.</w:t>
      </w:r>
    </w:p>
    <w:p w:rsidR="000274AE" w:rsidRDefault="00950ADF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12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Podjęcie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powołania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Zespołu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opiniującego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kandydatów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ławników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kadencję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latach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2020-2023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20.08.2019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r.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nr 11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Pan Tomasz Krupa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uściślił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przewidziane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siedem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wakatów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ławników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dla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Szczawna-Zdroju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Standard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Radni zagłosowali jednomyślnie za przyjęciem </w:t>
      </w:r>
      <w:r>
        <w:rPr>
          <w:rFonts w:ascii="Verdana" w:hAnsi="Verdana"/>
          <w:sz w:val="22"/>
          <w:szCs w:val="22"/>
        </w:rPr>
        <w:t>uchwały.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color w:val="000000"/>
          <w:sz w:val="22"/>
          <w:szCs w:val="22"/>
        </w:rPr>
        <w:t>1</w:t>
      </w:r>
      <w:r>
        <w:rPr>
          <w:rFonts w:ascii="Verdana" w:hAnsi="Verdana"/>
          <w:i/>
          <w:iCs/>
          <w:color w:val="000000"/>
          <w:sz w:val="22"/>
          <w:szCs w:val="22"/>
        </w:rPr>
        <w:t>3 Radnych zagłosowało za, przeciw – 0, wstrzymało się od głosu – 0,</w:t>
      </w:r>
      <w:r>
        <w:rPr>
          <w:rFonts w:ascii="Verdana" w:hAnsi="Verdana"/>
          <w:i/>
          <w:iCs/>
          <w:color w:val="000000"/>
          <w:sz w:val="22"/>
          <w:szCs w:val="22"/>
        </w:rPr>
        <w:br/>
      </w:r>
      <w:r>
        <w:rPr>
          <w:rFonts w:ascii="Verdana" w:hAnsi="Verdana"/>
          <w:i/>
          <w:iCs/>
          <w:color w:val="000000"/>
          <w:sz w:val="22"/>
          <w:szCs w:val="22"/>
        </w:rPr>
        <w:t>głosy nieoddane – 1.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i/>
          <w:iCs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13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Podjęcie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zmiany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nr XLV/8/18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w Szczawnie-Zdroju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5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lutego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2018 r.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utworzenia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Centrum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Usług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Ws</w:t>
      </w: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pólnych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20.08.2019 r.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nr 12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Radni zagłosowali jednomyślnie za przyjęciem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zmiany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nr XLV/8/18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Szczawnie-Zdroju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5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lutego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2018 r.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utworzenia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Centrum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Usług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Wspólnych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>13 Radnych zagłosowało za, przeciw – 0, wstrzym</w:t>
      </w:r>
      <w:r>
        <w:rPr>
          <w:rFonts w:ascii="Verdana" w:hAnsi="Verdana"/>
          <w:i/>
          <w:iCs/>
          <w:color w:val="000000"/>
          <w:sz w:val="22"/>
          <w:szCs w:val="22"/>
        </w:rPr>
        <w:t>ało się od głosu – 0,</w:t>
      </w:r>
      <w:r>
        <w:rPr>
          <w:rFonts w:ascii="Verdana" w:hAnsi="Verdana"/>
          <w:i/>
          <w:iCs/>
          <w:color w:val="000000"/>
          <w:sz w:val="22"/>
          <w:szCs w:val="22"/>
        </w:rPr>
        <w:br/>
      </w:r>
      <w:r>
        <w:rPr>
          <w:rFonts w:ascii="Verdana" w:hAnsi="Verdana"/>
          <w:i/>
          <w:iCs/>
          <w:color w:val="000000"/>
          <w:sz w:val="22"/>
          <w:szCs w:val="22"/>
        </w:rPr>
        <w:t>głosy nieoddane – 0.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Ad.14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Podjęcie uchwały w sprawie zmiany uchwały nr XL/57/17 Rady Miejskiej w Szczawnie-Zdroju z dnia 25 września 2017 r. w sprawie nadania statutu Młodzieżowej Rady Miejskiej.</w:t>
      </w: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Oświaty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Kultury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Sportu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21.08.2019 r.</w:t>
      </w: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13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Standard"/>
        <w:jc w:val="both"/>
        <w:rPr>
          <w:sz w:val="22"/>
          <w:szCs w:val="22"/>
        </w:rPr>
      </w:pPr>
    </w:p>
    <w:p w:rsidR="000274AE" w:rsidRDefault="00950ADF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Radna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Agnieszka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Pisarska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należy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podjąć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uwagi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zmianę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nazwy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szkoły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dotychc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zas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Miejska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Szkoła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Podstawowa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oddziałami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gimnazjalnymi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- od 1.09.2019 r.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będzie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Miesjką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Szkołą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Podstawową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Poza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zmieniły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załączniki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Standard"/>
        <w:jc w:val="both"/>
        <w:rPr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Radni zagłosowali jednomyślnie za przyjęciem uchwały w sprawie zmiany uchwały nr </w:t>
      </w:r>
      <w:r>
        <w:rPr>
          <w:rFonts w:ascii="Verdana" w:hAnsi="Verdana"/>
          <w:sz w:val="22"/>
          <w:szCs w:val="22"/>
        </w:rPr>
        <w:lastRenderedPageBreak/>
        <w:t xml:space="preserve">XL/57/17 </w:t>
      </w:r>
      <w:r>
        <w:rPr>
          <w:rFonts w:ascii="Verdana" w:hAnsi="Verdana"/>
          <w:sz w:val="22"/>
          <w:szCs w:val="22"/>
        </w:rPr>
        <w:t>Rady Miejskiej w Szczawnie-Zdroju z dnia 25 września 2017 r. w sprawie nadania statutu Młodzieżowej Rady Miejskiej.</w:t>
      </w:r>
    </w:p>
    <w:p w:rsidR="000274AE" w:rsidRDefault="00950ADF">
      <w:pPr>
        <w:pStyle w:val="NormalnyWeb"/>
        <w:jc w:val="center"/>
      </w:pPr>
      <w:r>
        <w:rPr>
          <w:rFonts w:ascii="Verdana" w:hAnsi="Verdana"/>
          <w:color w:val="000000"/>
          <w:sz w:val="22"/>
          <w:szCs w:val="22"/>
        </w:rPr>
        <w:t>13 Radnych zagłosowało za, przeciw – 0, wstrzymało się od głosu – 0,</w:t>
      </w:r>
      <w:r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 xml:space="preserve"> głosy nieoddane – 0.</w:t>
      </w:r>
    </w:p>
    <w:p w:rsidR="000274AE" w:rsidRDefault="00950ADF">
      <w:pPr>
        <w:pStyle w:val="NormalnyWeb"/>
        <w:spacing w:after="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Ad.15</w:t>
      </w:r>
    </w:p>
    <w:p w:rsidR="000274AE" w:rsidRDefault="00950ADF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Wnioski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Radnych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udzielanie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odpowie</w:t>
      </w: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dzi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8"/>
        </w:numPr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Kaczanowski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:rsidR="000274AE" w:rsidRDefault="00950ADF">
      <w:pPr>
        <w:pStyle w:val="NormalnyWeb"/>
        <w:numPr>
          <w:ilvl w:val="0"/>
          <w:numId w:val="9"/>
        </w:numPr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zapytanie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subwencje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oświatowe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dla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nauczycieli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Gmina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przygotowana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?</w:t>
      </w:r>
    </w:p>
    <w:p w:rsidR="000274AE" w:rsidRDefault="00950ADF">
      <w:pPr>
        <w:pStyle w:val="NormalnyWeb"/>
        <w:spacing w:after="0"/>
        <w:ind w:left="72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-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Skarbnik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czekamy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rozporządzenie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miejmy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nadzieję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,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subwencja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będzie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zwiększona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,</w:t>
      </w:r>
    </w:p>
    <w:p w:rsidR="000274AE" w:rsidRDefault="00950ADF">
      <w:pPr>
        <w:pStyle w:val="NormalnyWeb"/>
        <w:spacing w:after="0"/>
        <w:ind w:left="72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-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wczoraj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odbyła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konferencja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tórej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uczestnniczył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Prezydent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Sutryk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Prezydent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Szełemej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nasi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– i tam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padło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sformułowanie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,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którego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wynika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samorzady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mogą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być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obciążone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kwotą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mniej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więcej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9,4 %,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które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przeznaczane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wynagordzenia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wzrost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wynagrodzenia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wydatków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ponoszonych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sferze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oświatowej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pomoc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adnimistracyjna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obsługa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nauczycieli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–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blisko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4.200.000,00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4.300.000,00,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granicach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byłaby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kwota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400.000,00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dziś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jeżeli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będzie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zwiększona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subwencja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rzeczywiście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Gmina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przygotowana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musielibyśmy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zastanawiać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jak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zmodernizować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jak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zmienić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podołać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wydatkom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zaczekajmy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rozporządzenia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też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Wojewody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950ADF">
      <w:pPr>
        <w:pStyle w:val="NormalnyWeb"/>
        <w:numPr>
          <w:ilvl w:val="0"/>
          <w:numId w:val="9"/>
        </w:numPr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odpadające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gzymsy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przy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sali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kameralnej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, co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stwarza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niebezpieczeństwo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naprawa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gzymsów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należy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teatru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czy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Gmina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pomaga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takich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naprawach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?</w:t>
      </w:r>
    </w:p>
    <w:p w:rsidR="000274AE" w:rsidRDefault="00950ADF">
      <w:pPr>
        <w:pStyle w:val="NormalnyWeb"/>
        <w:spacing w:after="0"/>
        <w:ind w:left="720"/>
        <w:jc w:val="both"/>
      </w:pPr>
      <w:r>
        <w:rPr>
          <w:rFonts w:ascii="Verdana" w:hAnsi="Verdana"/>
          <w:sz w:val="22"/>
          <w:szCs w:val="22"/>
        </w:rPr>
        <w:t xml:space="preserve">- </w:t>
      </w:r>
      <w:proofErr w:type="spellStart"/>
      <w:r>
        <w:rPr>
          <w:rFonts w:ascii="Verdana" w:hAnsi="Verdana"/>
          <w:sz w:val="22"/>
          <w:szCs w:val="22"/>
          <w:u w:val="single"/>
        </w:rPr>
        <w:t>Burnistrz</w:t>
      </w:r>
      <w:proofErr w:type="spellEnd"/>
      <w:r>
        <w:rPr>
          <w:rFonts w:ascii="Verdana" w:hAnsi="Verdana"/>
          <w:sz w:val="22"/>
          <w:szCs w:val="22"/>
        </w:rPr>
        <w:t>: jest to na pewno w gestii Dyrektora teatru mienie zostało przekazane</w:t>
      </w:r>
      <w:r>
        <w:rPr>
          <w:rFonts w:ascii="Verdana" w:hAnsi="Verdana"/>
          <w:sz w:val="22"/>
          <w:szCs w:val="22"/>
        </w:rPr>
        <w:t xml:space="preserve"> na rzecz Samorządowej Instytucji Kultury, natomiast teatr pozostaje nadal miejski, gminny, zwracam uwagę, że w poprzedniej kadencji już podejmowaliśmy działania pomagające Dyrektorowi teatru, aby właśnie ponaprawiać niektóre gzymsy, należy teatr wspomóc, </w:t>
      </w:r>
      <w:r>
        <w:rPr>
          <w:rFonts w:ascii="Verdana" w:hAnsi="Verdana"/>
          <w:sz w:val="22"/>
          <w:szCs w:val="22"/>
        </w:rPr>
        <w:t>pomimo, że poprzednia Pani Dyrektor uzyskała duże dochody dodatkowe z zewnątrz,  dotacja Gminy jest równie znacząca, w związku z tym Państwo Radni i Gmina w pełni również odpowiadają, do Dyrektora przede wszystkim należy usuwanie zagrożeń.</w:t>
      </w:r>
    </w:p>
    <w:p w:rsidR="000274AE" w:rsidRDefault="00950ADF">
      <w:pPr>
        <w:pStyle w:val="NormalnyWeb"/>
        <w:numPr>
          <w:ilvl w:val="0"/>
          <w:numId w:val="9"/>
        </w:numPr>
        <w:spacing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podziękowania dl</w:t>
      </w:r>
      <w:r>
        <w:rPr>
          <w:rFonts w:ascii="Verdana" w:hAnsi="Verdana"/>
          <w:sz w:val="22"/>
          <w:szCs w:val="22"/>
          <w:u w:val="single"/>
        </w:rPr>
        <w:t xml:space="preserve">a organizatorów i Burmistrza za przygotowanie </w:t>
      </w:r>
      <w:proofErr w:type="spellStart"/>
      <w:r>
        <w:rPr>
          <w:rFonts w:ascii="Verdana" w:hAnsi="Verdana"/>
          <w:sz w:val="22"/>
          <w:szCs w:val="22"/>
          <w:u w:val="single"/>
        </w:rPr>
        <w:t>four</w:t>
      </w:r>
      <w:proofErr w:type="spellEnd"/>
      <w:r>
        <w:rPr>
          <w:rFonts w:ascii="Verdana" w:hAnsi="Verdana"/>
          <w:sz w:val="22"/>
          <w:szCs w:val="22"/>
          <w:u w:val="single"/>
        </w:rPr>
        <w:t xml:space="preserve"> cross.</w:t>
      </w:r>
    </w:p>
    <w:p w:rsidR="000274AE" w:rsidRDefault="00950ADF">
      <w:pPr>
        <w:pStyle w:val="NormalnyWeb"/>
        <w:numPr>
          <w:ilvl w:val="0"/>
          <w:numId w:val="10"/>
        </w:numPr>
        <w:spacing w:after="0"/>
        <w:jc w:val="both"/>
      </w:pPr>
      <w:r>
        <w:rPr>
          <w:rFonts w:ascii="Verdana" w:hAnsi="Verdana"/>
          <w:b/>
          <w:sz w:val="22"/>
          <w:szCs w:val="22"/>
        </w:rPr>
        <w:t>Radny Motyka</w:t>
      </w:r>
      <w:r>
        <w:rPr>
          <w:rFonts w:ascii="Verdana" w:hAnsi="Verdana"/>
          <w:sz w:val="22"/>
          <w:szCs w:val="22"/>
        </w:rPr>
        <w:t>:</w:t>
      </w:r>
    </w:p>
    <w:p w:rsidR="000274AE" w:rsidRDefault="00950ADF">
      <w:pPr>
        <w:pStyle w:val="NormalnyWeb"/>
        <w:numPr>
          <w:ilvl w:val="0"/>
          <w:numId w:val="11"/>
        </w:numPr>
        <w:spacing w:after="0"/>
        <w:jc w:val="both"/>
      </w:pPr>
      <w:r>
        <w:rPr>
          <w:rFonts w:ascii="Verdana" w:hAnsi="Verdana"/>
          <w:sz w:val="22"/>
          <w:szCs w:val="22"/>
        </w:rPr>
        <w:t>podziękował</w:t>
      </w:r>
      <w:r>
        <w:rPr>
          <w:rFonts w:ascii="Verdana" w:hAnsi="Verdana"/>
          <w:sz w:val="22"/>
          <w:szCs w:val="22"/>
        </w:rPr>
        <w:t xml:space="preserve"> za </w:t>
      </w:r>
      <w:r>
        <w:rPr>
          <w:rFonts w:ascii="Verdana" w:hAnsi="Verdana"/>
          <w:sz w:val="22"/>
          <w:szCs w:val="22"/>
          <w:u w:val="single"/>
        </w:rPr>
        <w:t xml:space="preserve">wymycie ławek wzdłuż ulicy </w:t>
      </w:r>
      <w:r>
        <w:rPr>
          <w:rFonts w:ascii="Verdana" w:hAnsi="Verdana"/>
          <w:color w:val="000000"/>
          <w:sz w:val="22"/>
          <w:szCs w:val="22"/>
          <w:u w:val="single"/>
        </w:rPr>
        <w:t>Kolejowej</w:t>
      </w:r>
      <w:r>
        <w:rPr>
          <w:rFonts w:ascii="Verdana" w:hAnsi="Verdana"/>
          <w:color w:val="000000"/>
          <w:sz w:val="22"/>
          <w:szCs w:val="22"/>
        </w:rPr>
        <w:t>,</w:t>
      </w:r>
    </w:p>
    <w:p w:rsidR="000274AE" w:rsidRDefault="00950ADF">
      <w:pPr>
        <w:pStyle w:val="NormalnyWeb"/>
        <w:numPr>
          <w:ilvl w:val="0"/>
          <w:numId w:val="11"/>
        </w:numPr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zgłosił brak działania, blokady ruchu, wjazdu na posesje wzdłuż</w:t>
      </w:r>
      <w:r>
        <w:rPr>
          <w:rFonts w:ascii="Verdana" w:hAnsi="Verdana"/>
          <w:sz w:val="22"/>
          <w:szCs w:val="22"/>
          <w:u w:val="single"/>
        </w:rPr>
        <w:br/>
      </w:r>
      <w:r>
        <w:rPr>
          <w:rFonts w:ascii="Verdana" w:hAnsi="Verdana"/>
          <w:sz w:val="22"/>
          <w:szCs w:val="22"/>
          <w:u w:val="single"/>
        </w:rPr>
        <w:t>ul. Słowiańskie</w:t>
      </w:r>
      <w:r>
        <w:rPr>
          <w:rFonts w:ascii="Verdana" w:hAnsi="Verdana"/>
          <w:sz w:val="22"/>
          <w:szCs w:val="22"/>
        </w:rPr>
        <w:t>j, a w szczególności wzdłuż ul. Klonowej i dalej ku ul. Ofiar Katynia, bo tam jest największe zamieszanie z osobami, które tam parkują</w:t>
      </w:r>
      <w:r>
        <w:rPr>
          <w:rFonts w:ascii="Verdana" w:hAnsi="Verdana"/>
          <w:sz w:val="22"/>
          <w:szCs w:val="22"/>
        </w:rPr>
        <w:t>, wcześniej było zgłoszone aby może postawić znak z zakazem parkowania na czas, kiedy będzie ulica czyszczona,</w:t>
      </w:r>
    </w:p>
    <w:p w:rsidR="000274AE" w:rsidRDefault="00950ADF">
      <w:pPr>
        <w:pStyle w:val="NormalnyWeb"/>
        <w:numPr>
          <w:ilvl w:val="0"/>
          <w:numId w:val="11"/>
        </w:numPr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na festiwalu smaków food truck był problem z parkowaniem</w:t>
      </w:r>
      <w:r>
        <w:rPr>
          <w:rFonts w:ascii="Verdana" w:hAnsi="Verdana"/>
          <w:sz w:val="22"/>
          <w:szCs w:val="22"/>
        </w:rPr>
        <w:t>, przede wszystkim wzdłuż ul. Wojska Polskiego.</w:t>
      </w:r>
    </w:p>
    <w:p w:rsidR="000274AE" w:rsidRDefault="00950ADF">
      <w:pPr>
        <w:pStyle w:val="NormalnyWeb"/>
        <w:numPr>
          <w:ilvl w:val="0"/>
          <w:numId w:val="12"/>
        </w:numPr>
        <w:spacing w:after="0"/>
        <w:jc w:val="both"/>
      </w:pPr>
      <w:r>
        <w:rPr>
          <w:rFonts w:ascii="Verdana" w:hAnsi="Verdana"/>
          <w:b/>
          <w:sz w:val="22"/>
          <w:szCs w:val="22"/>
        </w:rPr>
        <w:t xml:space="preserve">Radna Zbirek: </w:t>
      </w:r>
      <w:r>
        <w:rPr>
          <w:rFonts w:ascii="Verdana" w:hAnsi="Verdana"/>
          <w:sz w:val="22"/>
          <w:szCs w:val="22"/>
          <w:u w:val="single"/>
        </w:rPr>
        <w:t>wzdłuż ul. Różanej ostatnio</w:t>
      </w:r>
      <w:r>
        <w:rPr>
          <w:rFonts w:ascii="Verdana" w:hAnsi="Verdana"/>
          <w:sz w:val="22"/>
          <w:szCs w:val="22"/>
          <w:u w:val="single"/>
        </w:rPr>
        <w:t xml:space="preserve"> samochód sprzątający ulicę jeździł tylko jedną stroną</w:t>
      </w:r>
      <w:r>
        <w:rPr>
          <w:rFonts w:ascii="Verdana" w:hAnsi="Verdana"/>
          <w:sz w:val="22"/>
          <w:szCs w:val="22"/>
        </w:rPr>
        <w:t>, ponieważ z drugiej strony były zaparkowane samochody, może należy zrobić tak, aby wyznaczyć w jakiś dzień możliwość parkowania aut po lewej stronie, w inny dzień możliwość parkowania po prawej stronie</w:t>
      </w:r>
      <w:r>
        <w:rPr>
          <w:rFonts w:ascii="Verdana" w:hAnsi="Verdana"/>
          <w:sz w:val="22"/>
          <w:szCs w:val="22"/>
        </w:rPr>
        <w:t>, tak by cała ulica była wysprzątana.</w:t>
      </w:r>
    </w:p>
    <w:p w:rsidR="000274AE" w:rsidRDefault="00950ADF">
      <w:pPr>
        <w:pStyle w:val="NormalnyWeb"/>
        <w:spacing w:after="0"/>
        <w:ind w:left="720"/>
        <w:jc w:val="both"/>
      </w:pPr>
      <w:r>
        <w:rPr>
          <w:rFonts w:ascii="Verdana" w:hAnsi="Verdana"/>
          <w:sz w:val="22"/>
          <w:szCs w:val="22"/>
        </w:rPr>
        <w:t xml:space="preserve">- </w:t>
      </w:r>
      <w:r>
        <w:rPr>
          <w:rFonts w:ascii="Verdana" w:hAnsi="Verdana"/>
          <w:sz w:val="22"/>
          <w:szCs w:val="22"/>
          <w:u w:val="single"/>
        </w:rPr>
        <w:t>Burmistrz</w:t>
      </w:r>
      <w:r>
        <w:rPr>
          <w:rFonts w:ascii="Verdana" w:hAnsi="Verdana"/>
          <w:sz w:val="22"/>
          <w:szCs w:val="22"/>
        </w:rPr>
        <w:t>: to wymaga zmiany organizacji ruchu, jest to konieczne, nie zawsze użytkownicy dróg chcą przestrzegać tych reguł.</w:t>
      </w:r>
    </w:p>
    <w:p w:rsidR="000274AE" w:rsidRDefault="00950ADF">
      <w:pPr>
        <w:pStyle w:val="NormalnyWeb"/>
        <w:numPr>
          <w:ilvl w:val="0"/>
          <w:numId w:val="8"/>
        </w:numPr>
        <w:spacing w:after="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Radny </w:t>
      </w:r>
      <w:proofErr w:type="spellStart"/>
      <w:r>
        <w:rPr>
          <w:rFonts w:ascii="Verdana" w:hAnsi="Verdana"/>
          <w:b/>
          <w:sz w:val="22"/>
          <w:szCs w:val="22"/>
        </w:rPr>
        <w:t>Jennings</w:t>
      </w:r>
      <w:proofErr w:type="spellEnd"/>
      <w:r>
        <w:rPr>
          <w:rFonts w:ascii="Verdana" w:hAnsi="Verdana"/>
          <w:b/>
          <w:sz w:val="22"/>
          <w:szCs w:val="22"/>
        </w:rPr>
        <w:t>:</w:t>
      </w:r>
    </w:p>
    <w:p w:rsidR="000274AE" w:rsidRDefault="00950ADF">
      <w:pPr>
        <w:pStyle w:val="NormalnyWeb"/>
        <w:spacing w:after="0"/>
        <w:ind w:left="1200"/>
        <w:jc w:val="both"/>
      </w:pPr>
      <w:r>
        <w:rPr>
          <w:rFonts w:ascii="Verdana" w:hAnsi="Verdana"/>
          <w:sz w:val="22"/>
          <w:szCs w:val="22"/>
        </w:rPr>
        <w:t xml:space="preserve">1. </w:t>
      </w:r>
      <w:r>
        <w:rPr>
          <w:rFonts w:ascii="Verdana" w:hAnsi="Verdana"/>
          <w:sz w:val="22"/>
          <w:szCs w:val="22"/>
          <w:u w:val="single"/>
        </w:rPr>
        <w:t>poparł pomysł budowy tężni</w:t>
      </w:r>
      <w:r>
        <w:rPr>
          <w:rFonts w:ascii="Verdana" w:hAnsi="Verdana"/>
          <w:sz w:val="22"/>
          <w:szCs w:val="22"/>
        </w:rPr>
        <w:t xml:space="preserve">, jednak pod pewnymi warunkami i zgłosił     </w:t>
      </w:r>
      <w:r>
        <w:rPr>
          <w:rFonts w:ascii="Verdana" w:hAnsi="Verdana"/>
          <w:sz w:val="22"/>
          <w:szCs w:val="22"/>
        </w:rPr>
        <w:t xml:space="preserve">             wniosek by do budowy tej tężni zaangażować nie tylko Starostwo, Urząd </w:t>
      </w:r>
      <w:r>
        <w:rPr>
          <w:rFonts w:ascii="Verdana" w:hAnsi="Verdana"/>
          <w:sz w:val="22"/>
          <w:szCs w:val="22"/>
        </w:rPr>
        <w:lastRenderedPageBreak/>
        <w:t>Miejski ale też Uzdrowisko Szczawno-Jedlina S.A. wraz z Marszałkiem,</w:t>
      </w:r>
    </w:p>
    <w:p w:rsidR="000274AE" w:rsidRDefault="00950ADF">
      <w:pPr>
        <w:pStyle w:val="NormalnyWeb"/>
        <w:spacing w:after="0"/>
        <w:ind w:left="1200"/>
        <w:jc w:val="both"/>
      </w:pPr>
      <w:r>
        <w:rPr>
          <w:rFonts w:ascii="Verdana" w:hAnsi="Verdana"/>
          <w:sz w:val="22"/>
          <w:szCs w:val="22"/>
        </w:rPr>
        <w:t xml:space="preserve">2. zapytał </w:t>
      </w:r>
      <w:r>
        <w:rPr>
          <w:rFonts w:ascii="Verdana" w:hAnsi="Verdana"/>
          <w:sz w:val="22"/>
          <w:szCs w:val="22"/>
          <w:u w:val="single"/>
        </w:rPr>
        <w:t>do kiedy zostanie wyłoniony w drodze konkursu Dyrektor teatru</w:t>
      </w:r>
      <w:r>
        <w:rPr>
          <w:rFonts w:ascii="Verdana" w:hAnsi="Verdana"/>
          <w:sz w:val="22"/>
          <w:szCs w:val="22"/>
        </w:rPr>
        <w:t>?</w:t>
      </w:r>
    </w:p>
    <w:p w:rsidR="000274AE" w:rsidRDefault="00950ADF">
      <w:pPr>
        <w:pStyle w:val="NormalnyWeb"/>
        <w:spacing w:after="0"/>
        <w:ind w:left="1200"/>
        <w:jc w:val="both"/>
      </w:pPr>
      <w:r>
        <w:rPr>
          <w:rFonts w:ascii="Verdana" w:hAnsi="Verdana"/>
          <w:sz w:val="22"/>
          <w:szCs w:val="22"/>
          <w:u w:val="single"/>
        </w:rPr>
        <w:t>Burmistrz</w:t>
      </w:r>
      <w:r>
        <w:rPr>
          <w:rFonts w:ascii="Verdana" w:hAnsi="Verdana"/>
          <w:sz w:val="22"/>
          <w:szCs w:val="22"/>
        </w:rPr>
        <w:t>: do 31.08.2019 r.</w:t>
      </w:r>
    </w:p>
    <w:p w:rsidR="000274AE" w:rsidRDefault="00950ADF">
      <w:pPr>
        <w:pStyle w:val="NormalnyWeb"/>
        <w:numPr>
          <w:ilvl w:val="0"/>
          <w:numId w:val="8"/>
        </w:numPr>
        <w:spacing w:after="0"/>
        <w:jc w:val="both"/>
        <w:rPr>
          <w:rFonts w:ascii="Verdana" w:hAnsi="Verdana"/>
          <w:b/>
          <w:sz w:val="22"/>
          <w:szCs w:val="22"/>
        </w:rPr>
      </w:pPr>
      <w:proofErr w:type="spellStart"/>
      <w:r>
        <w:rPr>
          <w:rFonts w:ascii="Verdana" w:hAnsi="Verdana"/>
          <w:b/>
          <w:sz w:val="22"/>
          <w:szCs w:val="22"/>
        </w:rPr>
        <w:t>Pr</w:t>
      </w:r>
      <w:r>
        <w:rPr>
          <w:rFonts w:ascii="Verdana" w:hAnsi="Verdana"/>
          <w:b/>
          <w:sz w:val="22"/>
          <w:szCs w:val="22"/>
        </w:rPr>
        <w:t>zewodniczacy</w:t>
      </w:r>
      <w:proofErr w:type="spellEnd"/>
      <w:r>
        <w:rPr>
          <w:rFonts w:ascii="Verdana" w:hAnsi="Verdana"/>
          <w:b/>
          <w:sz w:val="22"/>
          <w:szCs w:val="22"/>
        </w:rPr>
        <w:t xml:space="preserve"> Rady:</w:t>
      </w:r>
    </w:p>
    <w:p w:rsidR="000274AE" w:rsidRDefault="00950ADF">
      <w:pPr>
        <w:pStyle w:val="NormalnyWeb"/>
        <w:spacing w:after="0"/>
        <w:ind w:left="120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1. poprosił o przyspieszenie sprawy dotyczącej miejsc parkingowych  przy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ul. Sienkiewicza,</w:t>
      </w:r>
    </w:p>
    <w:p w:rsidR="000274AE" w:rsidRDefault="00950ADF">
      <w:pPr>
        <w:pStyle w:val="NormalnyWeb"/>
        <w:spacing w:after="0"/>
        <w:ind w:left="120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2. zapytał czy jest możliwość by dyżury policjantów na posterunku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Szczawnie-Zdroju   odbywały się częściej niż dotychczas.</w:t>
      </w:r>
    </w:p>
    <w:p w:rsidR="000274AE" w:rsidRDefault="000274AE">
      <w:pPr>
        <w:pStyle w:val="NormalnyWeb"/>
        <w:spacing w:after="0"/>
        <w:ind w:left="720"/>
        <w:jc w:val="both"/>
        <w:rPr>
          <w:rFonts w:ascii="Verdana" w:hAnsi="Verdana"/>
          <w:sz w:val="22"/>
          <w:szCs w:val="22"/>
        </w:rPr>
      </w:pPr>
    </w:p>
    <w:p w:rsidR="000274AE" w:rsidRDefault="000274AE">
      <w:pPr>
        <w:pStyle w:val="NormalnyWeb"/>
        <w:spacing w:after="0"/>
        <w:jc w:val="both"/>
      </w:pPr>
    </w:p>
    <w:p w:rsidR="000274AE" w:rsidRDefault="000274AE">
      <w:pPr>
        <w:pStyle w:val="NormalnyWeb"/>
        <w:spacing w:after="0"/>
        <w:jc w:val="both"/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Ad. 16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Informacje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komunikaty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:rsidR="000274AE" w:rsidRDefault="00950ADF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Brak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komunikatów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Ad.17</w:t>
      </w:r>
    </w:p>
    <w:p w:rsidR="000274AE" w:rsidRDefault="00950ADF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Zamknięcie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obrad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950AD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Wyczerpano porządek obrad i w związku z tym zostało zamknięte XII spotkanie Rady Miejskiej  w Szczawnie -Zdroju.</w:t>
      </w:r>
    </w:p>
    <w:p w:rsidR="000274AE" w:rsidRDefault="000274AE">
      <w:pPr>
        <w:pStyle w:val="Standard"/>
        <w:spacing w:line="200" w:lineRule="atLeast"/>
        <w:jc w:val="both"/>
        <w:rPr>
          <w:rFonts w:ascii="Verdana" w:eastAsia="Calibri" w:hAnsi="Verdana" w:cs="Verdana"/>
          <w:i/>
          <w:color w:val="1F497D"/>
          <w:lang w:eastAsia="hi-IN"/>
        </w:rPr>
      </w:pPr>
    </w:p>
    <w:p w:rsidR="000274AE" w:rsidRDefault="000274AE">
      <w:pPr>
        <w:pStyle w:val="Standard"/>
        <w:spacing w:line="200" w:lineRule="atLeast"/>
        <w:jc w:val="both"/>
        <w:rPr>
          <w:rFonts w:ascii="Verdana" w:eastAsia="Calibri" w:hAnsi="Verdana" w:cs="Verdana"/>
          <w:i/>
          <w:color w:val="1F497D"/>
          <w:lang w:eastAsia="hi-IN"/>
        </w:rPr>
      </w:pPr>
    </w:p>
    <w:p w:rsidR="000274AE" w:rsidRDefault="000274AE">
      <w:pPr>
        <w:pStyle w:val="Standard"/>
        <w:spacing w:line="200" w:lineRule="atLeast"/>
        <w:jc w:val="both"/>
      </w:pPr>
    </w:p>
    <w:p w:rsidR="000274AE" w:rsidRDefault="000274AE">
      <w:pPr>
        <w:pStyle w:val="Standard"/>
        <w:spacing w:line="200" w:lineRule="atLeast"/>
        <w:jc w:val="both"/>
      </w:pPr>
    </w:p>
    <w:p w:rsidR="000274AE" w:rsidRDefault="00950ADF">
      <w:pPr>
        <w:pStyle w:val="Standard"/>
        <w:spacing w:line="200" w:lineRule="atLeast"/>
        <w:jc w:val="both"/>
      </w:pPr>
      <w:r>
        <w:rPr>
          <w:rFonts w:ascii="Verdana" w:eastAsia="Calibri" w:hAnsi="Verdana" w:cs="Verdana"/>
          <w:i/>
          <w:color w:val="1F497D"/>
          <w:lang w:eastAsia="hi-IN"/>
        </w:rPr>
        <w:t xml:space="preserve">UWAGA: Protokół przedstawia streszczenie poszczególnych </w:t>
      </w:r>
      <w:r>
        <w:rPr>
          <w:rFonts w:ascii="Verdana" w:eastAsia="Calibri" w:hAnsi="Verdana" w:cs="Verdana"/>
          <w:i/>
          <w:color w:val="1F497D"/>
          <w:lang w:eastAsia="hi-IN"/>
        </w:rPr>
        <w:t>tematów dyskusji</w:t>
      </w:r>
      <w:r>
        <w:rPr>
          <w:rFonts w:ascii="Verdana" w:eastAsia="Calibri" w:hAnsi="Verdana" w:cs="Verdana"/>
          <w:i/>
          <w:color w:val="1F497D"/>
          <w:lang w:eastAsia="hi-IN"/>
        </w:rPr>
        <w:br/>
      </w:r>
      <w:r>
        <w:rPr>
          <w:rFonts w:ascii="Verdana" w:eastAsia="Calibri" w:hAnsi="Verdana" w:cs="Verdana"/>
          <w:i/>
          <w:color w:val="1F497D"/>
          <w:lang w:eastAsia="hi-IN"/>
        </w:rPr>
        <w:t>i wynik głosowania podczas sesji, natomiast wypowiedzi radnych oraz zaproszonych gości można obejrzeć i odsłuchać pod wskazanym w protokole linkiem.</w:t>
      </w:r>
    </w:p>
    <w:p w:rsidR="000274AE" w:rsidRDefault="00950ADF">
      <w:pPr>
        <w:pStyle w:val="Standard"/>
        <w:spacing w:line="200" w:lineRule="atLeast"/>
        <w:jc w:val="both"/>
      </w:pPr>
      <w:r>
        <w:rPr>
          <w:rFonts w:ascii="Verdana" w:eastAsia="Calibri" w:hAnsi="Verdana" w:cs="Verdana"/>
          <w:i/>
          <w:color w:val="1F497D"/>
          <w:lang w:eastAsia="hi-IN"/>
        </w:rPr>
        <w:t>Przebieg sesji został</w:t>
      </w:r>
      <w:r>
        <w:rPr>
          <w:rFonts w:ascii="Verdana" w:eastAsia="Calibri" w:hAnsi="Verdana" w:cs="Verdana"/>
          <w:i/>
          <w:color w:val="1F497D"/>
          <w:lang w:eastAsia="hi-IN"/>
        </w:rPr>
        <w:t xml:space="preserve"> transmitowany oraz zarejestrowany za pomocą urządzeń rejestrujących obraz i dźwięk i umieszczony w Internecie w serwisie youtube.pl.</w:t>
      </w:r>
    </w:p>
    <w:p w:rsidR="000274AE" w:rsidRDefault="000274AE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:rsidR="000274AE" w:rsidRDefault="000274AE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:rsidR="000274AE" w:rsidRDefault="000274AE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:rsidR="000274AE" w:rsidRDefault="000274AE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:rsidR="000274AE" w:rsidRDefault="00950ADF">
      <w:pPr>
        <w:pStyle w:val="Standard"/>
        <w:spacing w:line="200" w:lineRule="atLeast"/>
        <w:jc w:val="both"/>
      </w:pPr>
      <w:r>
        <w:rPr>
          <w:rFonts w:ascii="Verdana" w:eastAsia="Calibri" w:hAnsi="Verdana" w:cs="Verdana"/>
          <w:lang w:eastAsia="hi-IN"/>
        </w:rPr>
        <w:t xml:space="preserve"> Protokół sporządziła:</w:t>
      </w:r>
      <w:r>
        <w:rPr>
          <w:rFonts w:ascii="Verdana" w:eastAsia="Calibri" w:hAnsi="Verdana" w:cs="Verdana"/>
          <w:lang w:eastAsia="hi-IN"/>
        </w:rPr>
        <w:tab/>
        <w:t xml:space="preserve"> </w:t>
      </w:r>
      <w:r>
        <w:rPr>
          <w:rFonts w:ascii="Verdana" w:eastAsia="Calibri" w:hAnsi="Verdana" w:cs="Verdana"/>
          <w:lang w:eastAsia="hi-IN"/>
        </w:rPr>
        <w:tab/>
        <w:t xml:space="preserve">Protokół sprawdziły: </w:t>
      </w:r>
      <w:r>
        <w:rPr>
          <w:rFonts w:ascii="Verdana" w:eastAsia="Calibri" w:hAnsi="Verdana" w:cs="Verdana"/>
          <w:lang w:eastAsia="hi-IN"/>
        </w:rPr>
        <w:tab/>
        <w:t xml:space="preserve">         Sesji przewodniczył:</w:t>
      </w:r>
    </w:p>
    <w:p w:rsidR="000274AE" w:rsidRDefault="00950ADF">
      <w:pPr>
        <w:pStyle w:val="Standard"/>
        <w:spacing w:line="200" w:lineRule="atLeast"/>
      </w:pPr>
      <w:r>
        <w:rPr>
          <w:rFonts w:ascii="Verdana" w:eastAsia="Calibri" w:hAnsi="Verdana" w:cs="Verdana"/>
          <w:i/>
          <w:lang w:eastAsia="hi-IN"/>
        </w:rPr>
        <w:t xml:space="preserve"> Maja Rutowska       </w:t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  <w:t>D. Wołoszyn-</w:t>
      </w:r>
      <w:proofErr w:type="spellStart"/>
      <w:r>
        <w:rPr>
          <w:rFonts w:ascii="Verdana" w:eastAsia="Calibri" w:hAnsi="Verdana" w:cs="Verdana"/>
          <w:i/>
          <w:lang w:eastAsia="hi-IN"/>
        </w:rPr>
        <w:t>Pusłow</w:t>
      </w:r>
      <w:r>
        <w:rPr>
          <w:rFonts w:ascii="Verdana" w:eastAsia="Calibri" w:hAnsi="Verdana" w:cs="Verdana"/>
          <w:i/>
          <w:lang w:eastAsia="hi-IN"/>
        </w:rPr>
        <w:t>ska</w:t>
      </w:r>
      <w:proofErr w:type="spellEnd"/>
      <w:r>
        <w:rPr>
          <w:rFonts w:ascii="Verdana" w:eastAsia="Calibri" w:hAnsi="Verdana" w:cs="Verdana"/>
          <w:i/>
          <w:lang w:eastAsia="hi-IN"/>
        </w:rPr>
        <w:tab/>
        <w:t xml:space="preserve">      Michał Broda</w:t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  <w:t xml:space="preserve">        S. </w:t>
      </w:r>
      <w:proofErr w:type="spellStart"/>
      <w:r>
        <w:rPr>
          <w:rFonts w:ascii="Verdana" w:eastAsia="Calibri" w:hAnsi="Verdana" w:cs="Verdana"/>
          <w:i/>
          <w:lang w:eastAsia="hi-IN"/>
        </w:rPr>
        <w:t>Tobis</w:t>
      </w:r>
      <w:proofErr w:type="spellEnd"/>
      <w:r>
        <w:rPr>
          <w:rFonts w:ascii="Verdana" w:eastAsia="Calibri" w:hAnsi="Verdana" w:cs="Verdana"/>
          <w:i/>
          <w:lang w:eastAsia="hi-IN"/>
        </w:rPr>
        <w:t>-Pańczyszyn</w:t>
      </w: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0274AE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0274AE" w:rsidRDefault="000274AE">
      <w:pPr>
        <w:pStyle w:val="Standard"/>
        <w:spacing w:line="200" w:lineRule="atLeast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950ADF">
      <w:pPr>
        <w:pStyle w:val="Standard"/>
        <w:spacing w:line="200" w:lineRule="atLeast"/>
        <w:jc w:val="center"/>
      </w:pPr>
      <w:r>
        <w:rPr>
          <w:rFonts w:ascii="Verdana" w:eastAsia="Calibri" w:hAnsi="Verdana" w:cs="Verdana"/>
          <w:i/>
          <w:sz w:val="20"/>
          <w:szCs w:val="20"/>
          <w:lang w:eastAsia="hi-IN"/>
        </w:rPr>
        <w:t>WYKAZ ZAŁĄCZNIKÓW DO PROTOKOŁU:</w:t>
      </w:r>
    </w:p>
    <w:p w:rsidR="000274AE" w:rsidRDefault="000274AE">
      <w:pPr>
        <w:pStyle w:val="Standard"/>
        <w:spacing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0274AE">
      <w:pPr>
        <w:pStyle w:val="Standard"/>
        <w:spacing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0274AE" w:rsidRDefault="00950ADF">
      <w:pPr>
        <w:pStyle w:val="Standard"/>
        <w:tabs>
          <w:tab w:val="left" w:pos="0"/>
        </w:tabs>
        <w:spacing w:line="200" w:lineRule="atLeast"/>
        <w:ind w:right="-2"/>
        <w:jc w:val="both"/>
      </w:pPr>
      <w:r>
        <w:rPr>
          <w:rFonts w:ascii="Verdana" w:eastAsia="Calibri" w:hAnsi="Verdana" w:cs="Verdana"/>
          <w:lang w:eastAsia="hi-IN"/>
        </w:rPr>
        <w:t>1.Lista obecności Radnych.</w:t>
      </w:r>
    </w:p>
    <w:p w:rsidR="000274AE" w:rsidRDefault="00950ADF">
      <w:pPr>
        <w:pStyle w:val="Standard"/>
        <w:tabs>
          <w:tab w:val="left" w:pos="0"/>
        </w:tabs>
        <w:spacing w:line="200" w:lineRule="atLeast"/>
        <w:ind w:right="-2"/>
        <w:jc w:val="both"/>
      </w:pPr>
      <w:r>
        <w:rPr>
          <w:rFonts w:ascii="Verdana" w:eastAsia="Calibri" w:hAnsi="Verdana" w:cs="Verdana"/>
          <w:lang w:eastAsia="hi-IN"/>
        </w:rPr>
        <w:t>2.Lista obecności zaproszonych gości.</w:t>
      </w:r>
    </w:p>
    <w:p w:rsidR="000274AE" w:rsidRDefault="00950ADF">
      <w:pPr>
        <w:pStyle w:val="Standard"/>
        <w:tabs>
          <w:tab w:val="left" w:pos="0"/>
        </w:tabs>
        <w:spacing w:line="200" w:lineRule="atLeast"/>
        <w:ind w:right="-2"/>
        <w:jc w:val="both"/>
      </w:pPr>
      <w:r>
        <w:rPr>
          <w:rFonts w:ascii="Verdana" w:eastAsia="Calibri" w:hAnsi="Verdana" w:cs="Verdana"/>
          <w:lang w:eastAsia="hi-IN"/>
        </w:rPr>
        <w:lastRenderedPageBreak/>
        <w:t>3.Proponowany porządek obrad.</w:t>
      </w:r>
    </w:p>
    <w:p w:rsidR="000274AE" w:rsidRDefault="00950ADF">
      <w:pPr>
        <w:pStyle w:val="Standard"/>
        <w:tabs>
          <w:tab w:val="left" w:pos="0"/>
        </w:tabs>
        <w:spacing w:line="200" w:lineRule="atLeast"/>
        <w:jc w:val="both"/>
      </w:pPr>
      <w:r>
        <w:rPr>
          <w:rFonts w:ascii="Verdana" w:eastAsia="Calibri" w:hAnsi="Verdana" w:cs="Verdana"/>
          <w:lang w:eastAsia="hi-IN"/>
        </w:rPr>
        <w:t>4.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nt.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realizacji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wniosków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Radnych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złożonych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budżetu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Gminy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lang w:val="en-US" w:bidi="en-US"/>
        </w:rPr>
        <w:t>rok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2018.</w:t>
      </w:r>
    </w:p>
    <w:p w:rsidR="000274AE" w:rsidRDefault="00950ADF">
      <w:pPr>
        <w:pStyle w:val="Standard"/>
        <w:tabs>
          <w:tab w:val="left" w:pos="0"/>
        </w:tabs>
        <w:spacing w:line="200" w:lineRule="atLeast"/>
        <w:jc w:val="both"/>
      </w:pPr>
      <w:r>
        <w:rPr>
          <w:rFonts w:ascii="Verdana" w:eastAsia="Calibri" w:hAnsi="Verdana" w:cs="Verdana"/>
          <w:lang w:eastAsia="hi-IN"/>
        </w:rPr>
        <w:t>5.Sprawozdanie burmistrza.</w:t>
      </w:r>
    </w:p>
    <w:p w:rsidR="000274AE" w:rsidRDefault="00950ADF">
      <w:pPr>
        <w:pStyle w:val="Standard"/>
        <w:jc w:val="both"/>
      </w:pPr>
      <w:r>
        <w:rPr>
          <w:rFonts w:ascii="Verdana" w:eastAsia="Calibri" w:hAnsi="Verdana" w:cs="Verdana"/>
          <w:lang w:eastAsia="hi-IN"/>
        </w:rPr>
        <w:t>6-13. Uchwały podjęte na sesji.</w:t>
      </w:r>
    </w:p>
    <w:p w:rsidR="000274AE" w:rsidRDefault="00950ADF">
      <w:pPr>
        <w:pStyle w:val="Standard"/>
        <w:jc w:val="both"/>
      </w:pPr>
      <w:r>
        <w:rPr>
          <w:rFonts w:ascii="Verdana" w:eastAsia="Calibri" w:hAnsi="Verdana" w:cs="Verdana"/>
          <w:lang w:eastAsia="hi-IN"/>
        </w:rPr>
        <w:t xml:space="preserve">14. </w:t>
      </w:r>
      <w:r>
        <w:rPr>
          <w:rFonts w:ascii="Verdana" w:eastAsia="SimSun" w:hAnsi="Verdana" w:cs="Verdana"/>
          <w:lang w:eastAsia="hi-IN"/>
        </w:rPr>
        <w:t>Link do nagrania obrazu i dźwięku (na stronie 1).</w:t>
      </w:r>
    </w:p>
    <w:p w:rsidR="000274AE" w:rsidRDefault="000274AE">
      <w:pPr>
        <w:pStyle w:val="NormalnyWeb"/>
        <w:spacing w:after="0"/>
        <w:jc w:val="both"/>
      </w:pPr>
    </w:p>
    <w:sectPr w:rsidR="000274A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ADF" w:rsidRDefault="00950ADF">
      <w:r>
        <w:separator/>
      </w:r>
    </w:p>
  </w:endnote>
  <w:endnote w:type="continuationSeparator" w:id="0">
    <w:p w:rsidR="00950ADF" w:rsidRDefault="0095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Calibri"/>
    <w:charset w:val="00"/>
    <w:family w:val="swiss"/>
    <w:pitch w:val="default"/>
  </w:font>
  <w:font w:name="Liberation Sans">
    <w:altName w:val="Arial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swiss"/>
    <w:pitch w:val="variable"/>
  </w:font>
  <w:font w:name="Verdana, sans-serif">
    <w:altName w:val="Verdana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ADF" w:rsidRDefault="00950ADF">
      <w:r>
        <w:rPr>
          <w:color w:val="000000"/>
        </w:rPr>
        <w:separator/>
      </w:r>
    </w:p>
  </w:footnote>
  <w:footnote w:type="continuationSeparator" w:id="0">
    <w:p w:rsidR="00950ADF" w:rsidRDefault="00950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B5C67"/>
    <w:multiLevelType w:val="multilevel"/>
    <w:tmpl w:val="3FF044E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1" w15:restartNumberingAfterBreak="0">
    <w:nsid w:val="22612BDE"/>
    <w:multiLevelType w:val="multilevel"/>
    <w:tmpl w:val="51F0E1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B7A1127"/>
    <w:multiLevelType w:val="multilevel"/>
    <w:tmpl w:val="7B44626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2E2D3C38"/>
    <w:multiLevelType w:val="multilevel"/>
    <w:tmpl w:val="EAE29E6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 w15:restartNumberingAfterBreak="0">
    <w:nsid w:val="41D25271"/>
    <w:multiLevelType w:val="multilevel"/>
    <w:tmpl w:val="E5F6C3C4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534B19DE"/>
    <w:multiLevelType w:val="multilevel"/>
    <w:tmpl w:val="1DDABDB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" w15:restartNumberingAfterBreak="0">
    <w:nsid w:val="66563A6E"/>
    <w:multiLevelType w:val="multilevel"/>
    <w:tmpl w:val="BC42BBCA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7BDD1CF4"/>
    <w:multiLevelType w:val="multilevel"/>
    <w:tmpl w:val="05AE4B6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num w:numId="1">
    <w:abstractNumId w:val="4"/>
  </w:num>
  <w:num w:numId="2">
    <w:abstractNumId w:val="6"/>
  </w:num>
  <w:num w:numId="3">
    <w:abstractNumId w:val="4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2"/>
  </w:num>
  <w:num w:numId="6">
    <w:abstractNumId w:val="5"/>
  </w:num>
  <w:num w:numId="7">
    <w:abstractNumId w:val="3"/>
  </w:num>
  <w:num w:numId="8">
    <w:abstractNumId w:val="1"/>
  </w:num>
  <w:num w:numId="9">
    <w:abstractNumId w:val="7"/>
  </w:num>
  <w:num w:numId="10">
    <w:abstractNumId w:val="1"/>
    <w:lvlOverride w:ilvl="0"/>
  </w:num>
  <w:num w:numId="11">
    <w:abstractNumId w:val="0"/>
  </w:num>
  <w:num w:numId="12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274AE"/>
    <w:rsid w:val="000274AE"/>
    <w:rsid w:val="00950ADF"/>
    <w:rsid w:val="00D1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E047F7-9A00-4966-8693-B07C8119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 w:after="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 w:after="0"/>
      <w:outlineLvl w:val="2"/>
    </w:pPr>
    <w:rPr>
      <w:b/>
      <w:bCs/>
      <w:color w:val="808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after="142"/>
    </w:pPr>
    <w:rPr>
      <w:rFonts w:ascii="Times New Roman" w:eastAsia="Times New Roman" w:hAnsi="Times New Roman" w:cs="Times New Roman"/>
      <w:lang w:eastAsia="pl-PL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 w:after="0"/>
      <w:jc w:val="center"/>
    </w:pPr>
    <w:rPr>
      <w:sz w:val="36"/>
      <w:szCs w:val="36"/>
    </w:rPr>
  </w:style>
  <w:style w:type="paragraph" w:styleId="Tekstprzypisukocowego">
    <w:name w:val="endnote text"/>
    <w:basedOn w:val="Normalny"/>
    <w:rPr>
      <w:rFonts w:cs="Mangal"/>
      <w:sz w:val="20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TekstprzypisukocowegoZnak">
    <w:name w:val="Tekst przypisu końcowego Znak"/>
    <w:basedOn w:val="Domylnaczcionkaakapitu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character" w:customStyle="1" w:styleId="EndnoteSymbol">
    <w:name w:val="Endnote Symbol"/>
  </w:style>
  <w:style w:type="numbering" w:customStyle="1" w:styleId="WWNum10">
    <w:name w:val="WWNum10"/>
    <w:basedOn w:val="Bezlisty"/>
    <w:pPr>
      <w:numPr>
        <w:numId w:val="1"/>
      </w:numPr>
    </w:pPr>
  </w:style>
  <w:style w:type="numbering" w:customStyle="1" w:styleId="WWNum11">
    <w:name w:val="WWNum11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82ikcsATD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../AppData/Local/Microsoft/Windows/INetCache/Content.Outlook/MF6SDU7N/Protok&#243;&#322;%20sesji%20nr%20XII%20(23.08.2019)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4621</Words>
  <Characters>27731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Adamo</dc:creator>
  <cp:lastModifiedBy>Paula</cp:lastModifiedBy>
  <cp:revision>2</cp:revision>
  <cp:lastPrinted>2019-09-19T14:47:00Z</cp:lastPrinted>
  <dcterms:created xsi:type="dcterms:W3CDTF">2019-10-03T07:12:00Z</dcterms:created>
  <dcterms:modified xsi:type="dcterms:W3CDTF">2019-10-03T07:12:00Z</dcterms:modified>
</cp:coreProperties>
</file>